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8EAADB" w:themeColor="accent1" w:themeTint="99"/>
  <w:body>
    <w:p w14:paraId="19F0DFA1" w14:textId="77777777" w:rsidR="00DE35FB" w:rsidRPr="00FE0B62" w:rsidRDefault="00DE35FB" w:rsidP="00DE35FB">
      <w:pPr>
        <w:pStyle w:val="Header"/>
        <w:jc w:val="center"/>
        <w:rPr>
          <w:rFonts w:ascii="Book Antiqua" w:hAnsi="Book Antiqua" w:cs="Book Antiqua"/>
          <w:b/>
          <w:bCs/>
          <w:color w:val="333399"/>
          <w:sz w:val="44"/>
          <w:szCs w:val="44"/>
        </w:rPr>
      </w:pPr>
      <w:r w:rsidRPr="00FE0B62">
        <w:rPr>
          <w:rFonts w:ascii="Book Antiqua" w:hAnsi="Book Antiqua" w:cs="Book Antiqua"/>
          <w:b/>
          <w:bCs/>
          <w:color w:val="333399"/>
          <w:sz w:val="44"/>
          <w:szCs w:val="44"/>
        </w:rPr>
        <w:t>BURTON LATIMER MEDICAL CENTRE</w:t>
      </w:r>
    </w:p>
    <w:p w14:paraId="1A9FB725" w14:textId="78644ED1" w:rsidR="000353B9" w:rsidRDefault="000353B9" w:rsidP="008C3F0B"/>
    <w:p w14:paraId="3B30B2B2" w14:textId="026A6A68" w:rsidR="008C3F0B" w:rsidRPr="00353513" w:rsidRDefault="00DE35FB" w:rsidP="00DE35FB">
      <w:pPr>
        <w:jc w:val="center"/>
        <w:rPr>
          <w:color w:val="323E4F" w:themeColor="text2" w:themeShade="BF"/>
        </w:rPr>
      </w:pPr>
      <w:r w:rsidRPr="00353513">
        <w:rPr>
          <w:color w:val="323E4F" w:themeColor="text2" w:themeShade="BF"/>
        </w:rPr>
        <w:t>Higham Road</w:t>
      </w:r>
    </w:p>
    <w:p w14:paraId="4780D1DA" w14:textId="126E416B" w:rsidR="00DE35FB" w:rsidRPr="00353513" w:rsidRDefault="00DE35FB" w:rsidP="00DE35FB">
      <w:pPr>
        <w:jc w:val="center"/>
        <w:rPr>
          <w:color w:val="323E4F" w:themeColor="text2" w:themeShade="BF"/>
        </w:rPr>
      </w:pPr>
      <w:r w:rsidRPr="00353513">
        <w:rPr>
          <w:color w:val="323E4F" w:themeColor="text2" w:themeShade="BF"/>
        </w:rPr>
        <w:t>Burton Latimer</w:t>
      </w:r>
    </w:p>
    <w:p w14:paraId="39F9D96B" w14:textId="538E10FB" w:rsidR="00DE35FB" w:rsidRPr="00353513" w:rsidRDefault="00DE35FB" w:rsidP="00DE35FB">
      <w:pPr>
        <w:jc w:val="center"/>
        <w:rPr>
          <w:color w:val="323E4F" w:themeColor="text2" w:themeShade="BF"/>
        </w:rPr>
      </w:pPr>
      <w:r w:rsidRPr="00353513">
        <w:rPr>
          <w:color w:val="323E4F" w:themeColor="text2" w:themeShade="BF"/>
        </w:rPr>
        <w:t>Northants</w:t>
      </w:r>
    </w:p>
    <w:p w14:paraId="17D507ED" w14:textId="52711758" w:rsidR="00DE35FB" w:rsidRPr="00353513" w:rsidRDefault="00DE35FB" w:rsidP="00DE35FB">
      <w:pPr>
        <w:jc w:val="center"/>
        <w:rPr>
          <w:color w:val="323E4F" w:themeColor="text2" w:themeShade="BF"/>
        </w:rPr>
      </w:pPr>
      <w:r w:rsidRPr="00353513">
        <w:rPr>
          <w:color w:val="323E4F" w:themeColor="text2" w:themeShade="BF"/>
        </w:rPr>
        <w:t>NN15 5PU</w:t>
      </w:r>
    </w:p>
    <w:p w14:paraId="57995A64" w14:textId="292B7D92" w:rsidR="00DE35FB" w:rsidRPr="00353513" w:rsidRDefault="00DE35FB" w:rsidP="00DE35FB">
      <w:pPr>
        <w:jc w:val="center"/>
        <w:rPr>
          <w:color w:val="323E4F" w:themeColor="text2" w:themeShade="BF"/>
        </w:rPr>
      </w:pPr>
      <w:r w:rsidRPr="00353513">
        <w:rPr>
          <w:color w:val="323E4F" w:themeColor="text2" w:themeShade="BF"/>
        </w:rPr>
        <w:t>Tel: 01536 723566</w:t>
      </w:r>
    </w:p>
    <w:p w14:paraId="24CDA851" w14:textId="58A1C4C6" w:rsidR="00650A82" w:rsidRDefault="00DE35FB" w:rsidP="00650A82">
      <w:pPr>
        <w:jc w:val="center"/>
        <w:rPr>
          <w:color w:val="FFFFFF" w:themeColor="background1"/>
        </w:rPr>
      </w:pPr>
      <w:r w:rsidRPr="00353513">
        <w:rPr>
          <w:color w:val="323E4F" w:themeColor="text2" w:themeShade="BF"/>
        </w:rPr>
        <w:t>Website:</w:t>
      </w:r>
      <w:r w:rsidR="00650A82" w:rsidRPr="00353513">
        <w:rPr>
          <w:color w:val="323E4F" w:themeColor="text2" w:themeShade="BF"/>
        </w:rPr>
        <w:t xml:space="preserve"> </w:t>
      </w:r>
      <w:hyperlink r:id="rId11" w:history="1">
        <w:r w:rsidR="00650A82" w:rsidRPr="00353513">
          <w:rPr>
            <w:rStyle w:val="Hyperlink"/>
            <w:color w:val="auto"/>
          </w:rPr>
          <w:t>https://www.burtonlatimermedicalcentre.co.uk</w:t>
        </w:r>
      </w:hyperlink>
    </w:p>
    <w:p w14:paraId="1803B47C" w14:textId="4C77A3A4" w:rsidR="00DE35FB" w:rsidRDefault="00DE35FB" w:rsidP="00650A82">
      <w:pPr>
        <w:jc w:val="center"/>
        <w:rPr>
          <w:color w:val="FFFFFF" w:themeColor="background1"/>
        </w:rPr>
      </w:pPr>
      <w:r w:rsidRPr="00FE0B62">
        <w:rPr>
          <w:color w:val="FFFFFF" w:themeColor="background1"/>
        </w:rPr>
        <w:t xml:space="preserve">                       </w:t>
      </w:r>
      <w:r w:rsidR="0002678D">
        <w:rPr>
          <w:noProof/>
        </w:rPr>
        <w:drawing>
          <wp:inline distT="0" distB="0" distL="0" distR="0" wp14:anchorId="275037F5" wp14:editId="1B51405A">
            <wp:extent cx="5514975" cy="3429000"/>
            <wp:effectExtent l="0" t="0" r="9525" b="0"/>
            <wp:docPr id="1" name="Picture 1" descr="Exterior of Burton Latimer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of Burton Latimer Medical Centre"/>
                    <pic:cNvPicPr>
                      <a:picLocks noChangeAspect="1"/>
                    </pic:cNvPicPr>
                  </pic:nvPicPr>
                  <pic:blipFill>
                    <a:blip r:embed="rId12"/>
                    <a:stretch>
                      <a:fillRect/>
                    </a:stretch>
                  </pic:blipFill>
                  <pic:spPr>
                    <a:xfrm>
                      <a:off x="0" y="0"/>
                      <a:ext cx="5514975" cy="3429000"/>
                    </a:xfrm>
                    <a:prstGeom prst="rect">
                      <a:avLst/>
                    </a:prstGeom>
                  </pic:spPr>
                </pic:pic>
              </a:graphicData>
            </a:graphic>
          </wp:inline>
        </w:drawing>
      </w:r>
    </w:p>
    <w:p w14:paraId="618FEFBC" w14:textId="77777777" w:rsidR="009F4CF1" w:rsidRPr="00FE0B62" w:rsidRDefault="009F4CF1">
      <w:pPr>
        <w:rPr>
          <w:color w:val="FFFFFF" w:themeColor="background1"/>
        </w:rPr>
      </w:pPr>
    </w:p>
    <w:p w14:paraId="31D7D920" w14:textId="683D87D5" w:rsidR="00DE35FB" w:rsidRPr="00353513" w:rsidRDefault="00DE35FB" w:rsidP="00DE35FB">
      <w:pPr>
        <w:jc w:val="center"/>
        <w:rPr>
          <w:b/>
          <w:bCs/>
          <w:sz w:val="28"/>
          <w:szCs w:val="28"/>
        </w:rPr>
      </w:pPr>
      <w:r w:rsidRPr="00353513">
        <w:rPr>
          <w:b/>
          <w:bCs/>
          <w:sz w:val="28"/>
          <w:szCs w:val="28"/>
        </w:rPr>
        <w:t>Welcome to Burton Latimer Medical Centre</w:t>
      </w:r>
    </w:p>
    <w:p w14:paraId="15AA74F9" w14:textId="07292E14" w:rsidR="005E68CF" w:rsidRPr="00353513" w:rsidRDefault="00DE35FB" w:rsidP="00DE35FB">
      <w:r w:rsidRPr="00353513">
        <w:t>Our practice team are committed to providing high quality care for our patients</w:t>
      </w:r>
      <w:r w:rsidR="00F05DB1" w:rsidRPr="00353513">
        <w:t>,</w:t>
      </w:r>
      <w:r w:rsidRPr="00353513">
        <w:t xml:space="preserve"> including suitable access for disabled patients</w:t>
      </w:r>
      <w:r w:rsidR="00894292" w:rsidRPr="00353513">
        <w:t>. Our practice is h</w:t>
      </w:r>
      <w:r w:rsidR="00AC7842" w:rsidRPr="00353513">
        <w:t xml:space="preserve">ighly patient </w:t>
      </w:r>
      <w:r w:rsidR="00F1361E" w:rsidRPr="00353513">
        <w:t>focused,</w:t>
      </w:r>
      <w:r w:rsidR="00AC7842" w:rsidRPr="00353513">
        <w:t xml:space="preserve"> and we have a multidisciplinary approach to patient’s health care. We aim to deliver the best for our patients by combining the skills of the practice team with other health and social care workers in the community.</w:t>
      </w:r>
    </w:p>
    <w:p w14:paraId="14DA3F2E" w14:textId="77777777" w:rsidR="005E68CF" w:rsidRPr="00353513" w:rsidRDefault="005E68CF" w:rsidP="00DE35FB"/>
    <w:p w14:paraId="419BF83B" w14:textId="3896600E" w:rsidR="00DE35FB" w:rsidRPr="00E4177B" w:rsidRDefault="005E68CF" w:rsidP="008162C2">
      <w:pPr>
        <w:rPr>
          <w:b/>
          <w:bCs/>
          <w:color w:val="002060"/>
          <w:sz w:val="24"/>
          <w:szCs w:val="24"/>
        </w:rPr>
      </w:pPr>
      <w:r w:rsidRPr="00E4177B">
        <w:rPr>
          <w:b/>
          <w:bCs/>
          <w:color w:val="002060"/>
          <w:sz w:val="24"/>
          <w:szCs w:val="24"/>
        </w:rPr>
        <w:t>Our mission at Burton Latimer Medical Centre is t</w:t>
      </w:r>
      <w:r w:rsidR="006D1D67" w:rsidRPr="00E4177B">
        <w:rPr>
          <w:b/>
          <w:bCs/>
          <w:color w:val="002060"/>
          <w:sz w:val="24"/>
          <w:szCs w:val="24"/>
        </w:rPr>
        <w:t xml:space="preserve">o provide the highest standard of care to </w:t>
      </w:r>
      <w:proofErr w:type="gramStart"/>
      <w:r w:rsidR="006D1D67" w:rsidRPr="00E4177B">
        <w:rPr>
          <w:b/>
          <w:bCs/>
          <w:color w:val="002060"/>
          <w:sz w:val="24"/>
          <w:szCs w:val="24"/>
        </w:rPr>
        <w:t>all of</w:t>
      </w:r>
      <w:proofErr w:type="gramEnd"/>
      <w:r w:rsidR="006D1D67" w:rsidRPr="00E4177B">
        <w:rPr>
          <w:b/>
          <w:bCs/>
          <w:color w:val="002060"/>
          <w:sz w:val="24"/>
          <w:szCs w:val="24"/>
        </w:rPr>
        <w:t xml:space="preserve"> our patients in a safe, well-led and caring </w:t>
      </w:r>
      <w:r w:rsidR="00F05DB1" w:rsidRPr="00E4177B">
        <w:rPr>
          <w:b/>
          <w:bCs/>
          <w:color w:val="002060"/>
          <w:sz w:val="24"/>
          <w:szCs w:val="24"/>
        </w:rPr>
        <w:t>environment.</w:t>
      </w:r>
    </w:p>
    <w:p w14:paraId="2BE38E6B" w14:textId="77777777" w:rsidR="00D803CA" w:rsidRDefault="00D803CA" w:rsidP="00D803CA">
      <w:pPr>
        <w:rPr>
          <w:color w:val="FFFFFF" w:themeColor="background1"/>
        </w:rPr>
      </w:pPr>
    </w:p>
    <w:p w14:paraId="76837005" w14:textId="77777777" w:rsidR="00D803CA" w:rsidRDefault="00D803CA" w:rsidP="00D803CA">
      <w:pPr>
        <w:jc w:val="center"/>
        <w:rPr>
          <w:color w:val="FFFFFF" w:themeColor="background1"/>
        </w:rPr>
      </w:pPr>
      <w:r>
        <w:rPr>
          <w:noProof/>
        </w:rPr>
        <w:drawing>
          <wp:inline distT="0" distB="0" distL="0" distR="0" wp14:anchorId="45FD9742" wp14:editId="0BE18FBE">
            <wp:extent cx="2552700" cy="961915"/>
            <wp:effectExtent l="0" t="0" r="0" b="0"/>
            <wp:docPr id="10" name="Picture 10" descr="Northamptonshore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rthamptonshore Integrated Care Board"/>
                    <pic:cNvPicPr/>
                  </pic:nvPicPr>
                  <pic:blipFill>
                    <a:blip r:embed="rId13"/>
                    <a:stretch>
                      <a:fillRect/>
                    </a:stretch>
                  </pic:blipFill>
                  <pic:spPr>
                    <a:xfrm>
                      <a:off x="0" y="0"/>
                      <a:ext cx="2576276" cy="970799"/>
                    </a:xfrm>
                    <a:prstGeom prst="rect">
                      <a:avLst/>
                    </a:prstGeom>
                  </pic:spPr>
                </pic:pic>
              </a:graphicData>
            </a:graphic>
          </wp:inline>
        </w:drawing>
      </w:r>
    </w:p>
    <w:p w14:paraId="20EADC14" w14:textId="77777777" w:rsidR="00D803CA" w:rsidRDefault="00D803CA" w:rsidP="00D803CA">
      <w:pPr>
        <w:jc w:val="center"/>
        <w:rPr>
          <w:color w:val="FFFFFF" w:themeColor="background1"/>
        </w:rPr>
      </w:pPr>
    </w:p>
    <w:p w14:paraId="124C19A0" w14:textId="5E6B69A1" w:rsidR="00B37E7C" w:rsidRDefault="00D803CA" w:rsidP="00B37E7C">
      <w:pPr>
        <w:jc w:val="center"/>
        <w:rPr>
          <w:color w:val="FFFFFF" w:themeColor="background1"/>
        </w:rPr>
      </w:pPr>
      <w:r>
        <w:rPr>
          <w:noProof/>
        </w:rPr>
        <w:drawing>
          <wp:inline distT="0" distB="0" distL="0" distR="0" wp14:anchorId="1F486902" wp14:editId="70B928E5">
            <wp:extent cx="5895975" cy="3371850"/>
            <wp:effectExtent l="0" t="0" r="9525" b="0"/>
            <wp:docPr id="1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
                    <pic:cNvPicPr/>
                  </pic:nvPicPr>
                  <pic:blipFill>
                    <a:blip r:embed="rId14"/>
                    <a:stretch>
                      <a:fillRect/>
                    </a:stretch>
                  </pic:blipFill>
                  <pic:spPr>
                    <a:xfrm>
                      <a:off x="0" y="0"/>
                      <a:ext cx="5895975" cy="3371850"/>
                    </a:xfrm>
                    <a:prstGeom prst="rect">
                      <a:avLst/>
                    </a:prstGeom>
                  </pic:spPr>
                </pic:pic>
              </a:graphicData>
            </a:graphic>
          </wp:inline>
        </w:drawing>
      </w:r>
    </w:p>
    <w:p w14:paraId="1FAC3957" w14:textId="77777777" w:rsidR="00B37E7C" w:rsidRDefault="00B37E7C" w:rsidP="00D803CA">
      <w:pPr>
        <w:jc w:val="center"/>
        <w:rPr>
          <w:color w:val="FFFFFF" w:themeColor="background1"/>
        </w:rPr>
      </w:pPr>
    </w:p>
    <w:p w14:paraId="22A10601" w14:textId="2D20796D" w:rsidR="00B37E7C" w:rsidRPr="00FE0B62" w:rsidRDefault="00B37E7C" w:rsidP="00D803CA">
      <w:pPr>
        <w:jc w:val="center"/>
        <w:rPr>
          <w:color w:val="FFFFFF" w:themeColor="background1"/>
        </w:rPr>
        <w:sectPr w:rsidR="00B37E7C" w:rsidRPr="00FE0B62" w:rsidSect="00FE0B62">
          <w:type w:val="oddPage"/>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360"/>
        </w:sectPr>
      </w:pPr>
      <w:r>
        <w:rPr>
          <w:noProof/>
        </w:rPr>
        <w:drawing>
          <wp:inline distT="0" distB="0" distL="0" distR="0" wp14:anchorId="51DF14A0" wp14:editId="5B891A04">
            <wp:extent cx="1666875" cy="1466850"/>
            <wp:effectExtent l="0" t="0" r="9525" b="0"/>
            <wp:docPr id="15" name="Picture 1" descr="3M Littmann Classic III Stethoscope - Maple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 Littmann Classic III Stethoscope - Maple Hygi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666875" cy="1466850"/>
                    </a:xfrm>
                    <a:prstGeom prst="rect">
                      <a:avLst/>
                    </a:prstGeom>
                    <a:noFill/>
                    <a:ln>
                      <a:noFill/>
                    </a:ln>
                  </pic:spPr>
                </pic:pic>
              </a:graphicData>
            </a:graphic>
          </wp:inline>
        </w:drawing>
      </w:r>
    </w:p>
    <w:p w14:paraId="656AB4E1" w14:textId="55B2418F" w:rsidR="00493F7F" w:rsidRPr="00353513" w:rsidRDefault="00493F7F">
      <w:pPr>
        <w:rPr>
          <w:b/>
          <w:bCs/>
          <w:sz w:val="36"/>
          <w:szCs w:val="36"/>
        </w:rPr>
      </w:pPr>
      <w:r w:rsidRPr="00353513">
        <w:rPr>
          <w:b/>
          <w:bCs/>
          <w:sz w:val="36"/>
          <w:szCs w:val="36"/>
        </w:rPr>
        <w:lastRenderedPageBreak/>
        <w:t>The Burton Latimer Medical Centre Team</w:t>
      </w:r>
    </w:p>
    <w:p w14:paraId="1DD3A02A" w14:textId="77777777" w:rsidR="00493F7F" w:rsidRDefault="00493F7F">
      <w:pPr>
        <w:rPr>
          <w:b/>
          <w:bCs/>
          <w:color w:val="000000" w:themeColor="text1"/>
          <w:u w:val="single"/>
        </w:rPr>
      </w:pPr>
    </w:p>
    <w:p w14:paraId="0BC313CE" w14:textId="49AA1AD1" w:rsidR="00A944D7" w:rsidRPr="00353513" w:rsidRDefault="00A944D7">
      <w:pPr>
        <w:rPr>
          <w:b/>
          <w:bCs/>
        </w:rPr>
      </w:pPr>
      <w:r w:rsidRPr="00FE0B62">
        <w:rPr>
          <w:b/>
          <w:bCs/>
          <w:color w:val="000000" w:themeColor="text1"/>
          <w:u w:val="single"/>
        </w:rPr>
        <w:t xml:space="preserve">The Doctors </w:t>
      </w:r>
      <w:r w:rsidR="000479F4" w:rsidRPr="00FE0B62">
        <w:rPr>
          <w:b/>
          <w:bCs/>
          <w:color w:val="000000" w:themeColor="text1"/>
          <w:u w:val="single"/>
        </w:rPr>
        <w:t xml:space="preserve">                                                                              </w:t>
      </w:r>
      <w:r w:rsidR="000479F4" w:rsidRPr="00353513">
        <w:rPr>
          <w:b/>
          <w:bCs/>
        </w:rPr>
        <w:t xml:space="preserve">                    </w:t>
      </w:r>
    </w:p>
    <w:p w14:paraId="3B411A9D" w14:textId="5CD8A4CC" w:rsidR="00A944D7" w:rsidRPr="00353513" w:rsidRDefault="00A944D7">
      <w:r w:rsidRPr="00353513">
        <w:rPr>
          <w:b/>
          <w:bCs/>
        </w:rPr>
        <w:t>Dr Charles N Spencer</w:t>
      </w:r>
      <w:r w:rsidRPr="00353513">
        <w:t xml:space="preserve"> (Male) MBBS (1997 London)</w:t>
      </w:r>
      <w:r w:rsidR="000479F4" w:rsidRPr="00353513">
        <w:t xml:space="preserve">                   </w:t>
      </w:r>
    </w:p>
    <w:p w14:paraId="3FE42D9B" w14:textId="48B83A56" w:rsidR="00A944D7" w:rsidRPr="00353513" w:rsidRDefault="00A944D7">
      <w:r w:rsidRPr="00353513">
        <w:rPr>
          <w:b/>
          <w:bCs/>
        </w:rPr>
        <w:t>Dr Rowan J Child</w:t>
      </w:r>
      <w:r w:rsidRPr="00353513">
        <w:t xml:space="preserve"> (Female) MBBS BSc DFFP (1997 London)</w:t>
      </w:r>
      <w:r w:rsidR="000479F4" w:rsidRPr="00353513">
        <w:t xml:space="preserve">   </w:t>
      </w:r>
    </w:p>
    <w:p w14:paraId="0DC2AAF4" w14:textId="00C19704" w:rsidR="00A944D7" w:rsidRPr="00353513" w:rsidRDefault="00A944D7">
      <w:r w:rsidRPr="00353513">
        <w:rPr>
          <w:b/>
          <w:bCs/>
        </w:rPr>
        <w:t>Dr Apoorvaa Raja</w:t>
      </w:r>
      <w:r w:rsidRPr="00353513">
        <w:t xml:space="preserve"> (Female) MBBS BSc MRCGP DRCOG (</w:t>
      </w:r>
      <w:r w:rsidR="00650A82" w:rsidRPr="00353513">
        <w:t>1998</w:t>
      </w:r>
      <w:r w:rsidRPr="00353513">
        <w:t xml:space="preserve"> London)</w:t>
      </w:r>
    </w:p>
    <w:p w14:paraId="0CAD091F" w14:textId="77777777" w:rsidR="00A944D7" w:rsidRPr="00353513" w:rsidRDefault="00A944D7">
      <w:r w:rsidRPr="00353513">
        <w:rPr>
          <w:b/>
          <w:bCs/>
        </w:rPr>
        <w:t>Dr Toby Rose</w:t>
      </w:r>
      <w:r w:rsidRPr="00353513">
        <w:t xml:space="preserve"> (Male) MRCGP MBChB (2002 Sheffield)</w:t>
      </w:r>
    </w:p>
    <w:p w14:paraId="45675E11" w14:textId="77777777" w:rsidR="00705917" w:rsidRPr="00353513" w:rsidRDefault="00A944D7">
      <w:r w:rsidRPr="00353513">
        <w:rPr>
          <w:b/>
          <w:bCs/>
        </w:rPr>
        <w:t xml:space="preserve">Dr John Delaney </w:t>
      </w:r>
      <w:r w:rsidR="006648B3" w:rsidRPr="00353513">
        <w:t xml:space="preserve">(Male) </w:t>
      </w:r>
      <w:r w:rsidR="00705917" w:rsidRPr="00353513">
        <w:t>MBBS DRCOG DFFP MRCGP 1997 (London)</w:t>
      </w:r>
    </w:p>
    <w:p w14:paraId="467F5F48" w14:textId="216DD50C" w:rsidR="000479F4" w:rsidRPr="00353513" w:rsidRDefault="00705917">
      <w:r w:rsidRPr="00353513">
        <w:rPr>
          <w:b/>
          <w:bCs/>
        </w:rPr>
        <w:t>Dr Martin McGrath</w:t>
      </w:r>
      <w:r w:rsidRPr="00353513">
        <w:t xml:space="preserve"> (Male) FFMLM FRCGP MBCh</w:t>
      </w:r>
      <w:r w:rsidR="00557C0E" w:rsidRPr="00353513">
        <w:t>B</w:t>
      </w:r>
      <w:r w:rsidRPr="00353513">
        <w:t xml:space="preserve"> </w:t>
      </w:r>
      <w:proofErr w:type="spellStart"/>
      <w:r w:rsidRPr="00353513">
        <w:t>DAvMed</w:t>
      </w:r>
      <w:proofErr w:type="spellEnd"/>
      <w:r w:rsidRPr="00353513">
        <w:t xml:space="preserve"> </w:t>
      </w:r>
      <w:proofErr w:type="spellStart"/>
      <w:r w:rsidRPr="00353513">
        <w:t>Dip</w:t>
      </w:r>
      <w:r w:rsidR="00557C0E" w:rsidRPr="00353513">
        <w:t>I</w:t>
      </w:r>
      <w:r w:rsidRPr="00353513">
        <w:t>MC</w:t>
      </w:r>
      <w:proofErr w:type="spellEnd"/>
      <w:r w:rsidRPr="00353513">
        <w:t xml:space="preserve"> </w:t>
      </w:r>
      <w:proofErr w:type="spellStart"/>
      <w:r w:rsidRPr="00353513">
        <w:t>RCSEd</w:t>
      </w:r>
      <w:proofErr w:type="spellEnd"/>
      <w:r w:rsidRPr="00353513">
        <w:t xml:space="preserve"> MA</w:t>
      </w:r>
    </w:p>
    <w:p w14:paraId="77AFA81E" w14:textId="62ACFBB9" w:rsidR="008D45E8" w:rsidRPr="00FE0B62" w:rsidRDefault="000479F4">
      <w:pPr>
        <w:rPr>
          <w:color w:val="FFFFFF" w:themeColor="background1"/>
        </w:rPr>
      </w:pPr>
      <w:r w:rsidRPr="00FE0B62">
        <w:rPr>
          <w:noProof/>
          <w:color w:val="FFFFFF" w:themeColor="background1"/>
        </w:rPr>
        <w:drawing>
          <wp:inline distT="0" distB="0" distL="0" distR="0" wp14:anchorId="2141CC3D" wp14:editId="1B74E394">
            <wp:extent cx="2062935" cy="1562100"/>
            <wp:effectExtent l="0" t="0" r="0" b="0"/>
            <wp:docPr id="2" name="Picture 2" descr="Med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dical instruments"/>
                    <pic:cNvPicPr/>
                  </pic:nvPicPr>
                  <pic:blipFill>
                    <a:blip r:embed="rId16"/>
                    <a:stretch>
                      <a:fillRect/>
                    </a:stretch>
                  </pic:blipFill>
                  <pic:spPr>
                    <a:xfrm>
                      <a:off x="0" y="0"/>
                      <a:ext cx="2075940" cy="1571948"/>
                    </a:xfrm>
                    <a:prstGeom prst="rect">
                      <a:avLst/>
                    </a:prstGeom>
                  </pic:spPr>
                </pic:pic>
              </a:graphicData>
            </a:graphic>
          </wp:inline>
        </w:drawing>
      </w:r>
    </w:p>
    <w:p w14:paraId="7B7B426D" w14:textId="20BA0A8B" w:rsidR="000479F4" w:rsidRDefault="000479F4">
      <w:pPr>
        <w:rPr>
          <w:color w:val="FFFFFF" w:themeColor="background1"/>
        </w:rPr>
      </w:pPr>
    </w:p>
    <w:p w14:paraId="1C333297" w14:textId="274605A1" w:rsidR="0074040E" w:rsidRPr="0074040E" w:rsidRDefault="0074040E">
      <w:pPr>
        <w:rPr>
          <w:b/>
          <w:bCs/>
          <w:color w:val="000000" w:themeColor="text1"/>
          <w:u w:val="single"/>
        </w:rPr>
      </w:pPr>
      <w:r w:rsidRPr="0074040E">
        <w:rPr>
          <w:b/>
          <w:bCs/>
          <w:color w:val="000000" w:themeColor="text1"/>
          <w:u w:val="single"/>
        </w:rPr>
        <w:t>The Nursing Team</w:t>
      </w:r>
    </w:p>
    <w:p w14:paraId="2FEB8762" w14:textId="77777777" w:rsidR="008D45E8" w:rsidRPr="00353513" w:rsidRDefault="008D45E8">
      <w:pPr>
        <w:rPr>
          <w:b/>
          <w:bCs/>
          <w:u w:val="single"/>
        </w:rPr>
      </w:pPr>
      <w:r w:rsidRPr="00353513">
        <w:rPr>
          <w:b/>
          <w:bCs/>
          <w:u w:val="single"/>
        </w:rPr>
        <w:t xml:space="preserve">Advanced Nurse Practitioners </w:t>
      </w:r>
    </w:p>
    <w:p w14:paraId="39C5B3B4" w14:textId="24BD8623" w:rsidR="00BB2CB1" w:rsidRPr="00353513" w:rsidRDefault="008D45E8">
      <w:pPr>
        <w:rPr>
          <w:b/>
          <w:bCs/>
        </w:rPr>
      </w:pPr>
      <w:r w:rsidRPr="00353513">
        <w:rPr>
          <w:b/>
          <w:bCs/>
        </w:rPr>
        <w:t xml:space="preserve">Georgie </w:t>
      </w:r>
      <w:proofErr w:type="spellStart"/>
      <w:r w:rsidRPr="00353513">
        <w:rPr>
          <w:b/>
          <w:bCs/>
        </w:rPr>
        <w:t>Butlin</w:t>
      </w:r>
      <w:proofErr w:type="spellEnd"/>
      <w:r w:rsidRPr="00353513">
        <w:rPr>
          <w:b/>
          <w:bCs/>
        </w:rPr>
        <w:t>, Ruth Crowhurst, Julie Robinson</w:t>
      </w:r>
      <w:r w:rsidR="00272B82" w:rsidRPr="00353513">
        <w:rPr>
          <w:b/>
          <w:bCs/>
        </w:rPr>
        <w:t>,</w:t>
      </w:r>
      <w:r w:rsidRPr="00353513">
        <w:rPr>
          <w:b/>
          <w:bCs/>
        </w:rPr>
        <w:t xml:space="preserve"> Kylie Trinder</w:t>
      </w:r>
      <w:r w:rsidR="00272B82" w:rsidRPr="00353513">
        <w:rPr>
          <w:b/>
          <w:bCs/>
        </w:rPr>
        <w:t xml:space="preserve"> a</w:t>
      </w:r>
      <w:r w:rsidR="00B430CA" w:rsidRPr="00353513">
        <w:rPr>
          <w:b/>
          <w:bCs/>
        </w:rPr>
        <w:t xml:space="preserve">nd </w:t>
      </w:r>
      <w:r w:rsidR="0007121C" w:rsidRPr="00353513">
        <w:rPr>
          <w:b/>
          <w:bCs/>
        </w:rPr>
        <w:t>lead by Nurse Manager Steph Cowper</w:t>
      </w:r>
      <w:r w:rsidR="00272B82" w:rsidRPr="00353513">
        <w:rPr>
          <w:b/>
          <w:bCs/>
        </w:rPr>
        <w:t>.</w:t>
      </w:r>
    </w:p>
    <w:p w14:paraId="7021CCC5" w14:textId="354C2A18" w:rsidR="008D45E8" w:rsidRPr="00353513" w:rsidRDefault="008D45E8">
      <w:r w:rsidRPr="00353513">
        <w:t xml:space="preserve">Our team of </w:t>
      </w:r>
      <w:r w:rsidR="00C50A03" w:rsidRPr="00353513">
        <w:t>a</w:t>
      </w:r>
      <w:r w:rsidRPr="00353513">
        <w:t xml:space="preserve">dvanced </w:t>
      </w:r>
      <w:r w:rsidR="00C50A03" w:rsidRPr="00353513">
        <w:t>n</w:t>
      </w:r>
      <w:r w:rsidRPr="00353513">
        <w:t xml:space="preserve">urse </w:t>
      </w:r>
      <w:r w:rsidR="00C50A03" w:rsidRPr="00353513">
        <w:t>p</w:t>
      </w:r>
      <w:r w:rsidRPr="00353513">
        <w:t>ractitioners see urgent on the day illness. They are available by appointment for the treatment of minor illnesses</w:t>
      </w:r>
      <w:r w:rsidR="000E0A0C" w:rsidRPr="00353513">
        <w:t xml:space="preserve"> where they work closely with the GP’s</w:t>
      </w:r>
      <w:r w:rsidRPr="00353513">
        <w:t xml:space="preserve"> and </w:t>
      </w:r>
      <w:r w:rsidR="00F17EC2" w:rsidRPr="00353513">
        <w:t>can</w:t>
      </w:r>
      <w:r w:rsidRPr="00353513">
        <w:t xml:space="preserve"> prescribe where appropriate.</w:t>
      </w:r>
    </w:p>
    <w:p w14:paraId="6C5CC92A" w14:textId="1EA560BC" w:rsidR="00E2613C" w:rsidRPr="00353513" w:rsidRDefault="00E2613C"/>
    <w:p w14:paraId="497CE11E" w14:textId="27B8DE2C" w:rsidR="00923092" w:rsidRPr="00353513" w:rsidRDefault="00923092">
      <w:pPr>
        <w:rPr>
          <w:b/>
          <w:bCs/>
          <w:u w:val="single"/>
        </w:rPr>
      </w:pPr>
      <w:r w:rsidRPr="00353513">
        <w:rPr>
          <w:b/>
          <w:bCs/>
          <w:u w:val="single"/>
        </w:rPr>
        <w:t>Practice Nurses</w:t>
      </w:r>
    </w:p>
    <w:p w14:paraId="7A2FFE45" w14:textId="40028BD8" w:rsidR="00923092" w:rsidRPr="00353513" w:rsidRDefault="00923092">
      <w:r w:rsidRPr="00353513">
        <w:rPr>
          <w:b/>
          <w:bCs/>
        </w:rPr>
        <w:t xml:space="preserve">Mary Lewis – </w:t>
      </w:r>
      <w:r w:rsidRPr="00353513">
        <w:t>RGN Dip Prof Studies in Nursing, BA healthcare, Cert, Diabetes</w:t>
      </w:r>
    </w:p>
    <w:p w14:paraId="3CBBB43C" w14:textId="1D00C2C4" w:rsidR="00923092" w:rsidRPr="00353513" w:rsidRDefault="00923092">
      <w:r w:rsidRPr="00353513">
        <w:rPr>
          <w:b/>
          <w:bCs/>
        </w:rPr>
        <w:t>Melissa Andrews</w:t>
      </w:r>
      <w:r w:rsidRPr="00353513">
        <w:t xml:space="preserve"> – PG Cert Practice Nursing, BSc Adult Nursing RGN</w:t>
      </w:r>
    </w:p>
    <w:p w14:paraId="413C92AC" w14:textId="74BB243B" w:rsidR="00923092" w:rsidRPr="00353513" w:rsidRDefault="00074853">
      <w:r w:rsidRPr="00353513">
        <w:rPr>
          <w:b/>
          <w:bCs/>
        </w:rPr>
        <w:t>Mary and Melissa</w:t>
      </w:r>
      <w:r w:rsidRPr="00353513">
        <w:t xml:space="preserve"> can be seen by appointment for dressings, injections, removal of stitches, </w:t>
      </w:r>
      <w:r w:rsidR="001015A8" w:rsidRPr="00353513">
        <w:t>d</w:t>
      </w:r>
      <w:r w:rsidRPr="00353513">
        <w:t>opplers</w:t>
      </w:r>
      <w:r w:rsidR="00431368" w:rsidRPr="00353513">
        <w:t xml:space="preserve"> and</w:t>
      </w:r>
      <w:r w:rsidRPr="00353513">
        <w:t xml:space="preserve"> travel </w:t>
      </w:r>
      <w:r w:rsidR="00A37E23" w:rsidRPr="00353513">
        <w:t>or</w:t>
      </w:r>
      <w:r w:rsidRPr="00353513">
        <w:t xml:space="preserve"> child </w:t>
      </w:r>
      <w:proofErr w:type="spellStart"/>
      <w:r w:rsidR="00CE7A2C" w:rsidRPr="00353513">
        <w:t>immunisations</w:t>
      </w:r>
      <w:proofErr w:type="spellEnd"/>
      <w:r w:rsidR="0055287C" w:rsidRPr="00353513">
        <w:t>, a</w:t>
      </w:r>
      <w:r w:rsidR="00565547" w:rsidRPr="00353513">
        <w:t>s well as</w:t>
      </w:r>
      <w:r w:rsidRPr="00353513">
        <w:t xml:space="preserve"> general health checks for men and women, </w:t>
      </w:r>
      <w:r w:rsidR="00D009AB" w:rsidRPr="00353513">
        <w:t xml:space="preserve">cervical </w:t>
      </w:r>
      <w:r w:rsidR="00D22FBF" w:rsidRPr="00353513">
        <w:t>screening,</w:t>
      </w:r>
      <w:r w:rsidR="00D009AB" w:rsidRPr="00353513">
        <w:t xml:space="preserve"> </w:t>
      </w:r>
      <w:r w:rsidRPr="00353513">
        <w:t>and family planning services.</w:t>
      </w:r>
    </w:p>
    <w:p w14:paraId="382B814D" w14:textId="14727B23" w:rsidR="000479F4" w:rsidRPr="00353513" w:rsidRDefault="00074853">
      <w:r w:rsidRPr="00353513">
        <w:rPr>
          <w:b/>
          <w:bCs/>
        </w:rPr>
        <w:lastRenderedPageBreak/>
        <w:t xml:space="preserve">Mary </w:t>
      </w:r>
      <w:r w:rsidRPr="00353513">
        <w:t>can be seen</w:t>
      </w:r>
      <w:r w:rsidRPr="00353513">
        <w:rPr>
          <w:b/>
          <w:bCs/>
        </w:rPr>
        <w:t xml:space="preserve"> </w:t>
      </w:r>
      <w:r w:rsidRPr="00353513">
        <w:t>by appointment</w:t>
      </w:r>
      <w:r w:rsidRPr="00353513">
        <w:rPr>
          <w:b/>
          <w:bCs/>
        </w:rPr>
        <w:t xml:space="preserve"> </w:t>
      </w:r>
      <w:r w:rsidR="0099337D" w:rsidRPr="00353513">
        <w:t>during</w:t>
      </w:r>
      <w:r w:rsidRPr="00353513">
        <w:t xml:space="preserve"> specialist clinics for diabetes</w:t>
      </w:r>
      <w:r w:rsidR="008B6678" w:rsidRPr="00353513">
        <w:t>.</w:t>
      </w:r>
    </w:p>
    <w:p w14:paraId="48CFFBE6" w14:textId="54C81424" w:rsidR="00923092" w:rsidRPr="00353513" w:rsidRDefault="00074853">
      <w:pPr>
        <w:rPr>
          <w:b/>
          <w:bCs/>
          <w:u w:val="single"/>
        </w:rPr>
      </w:pPr>
      <w:r w:rsidRPr="00353513">
        <w:rPr>
          <w:b/>
          <w:bCs/>
          <w:u w:val="single"/>
        </w:rPr>
        <w:t xml:space="preserve">Nursing Associate </w:t>
      </w:r>
    </w:p>
    <w:p w14:paraId="457C5EAE" w14:textId="4A4FCCCC" w:rsidR="00923092" w:rsidRPr="00353513" w:rsidRDefault="00B212E8">
      <w:r w:rsidRPr="00353513">
        <w:rPr>
          <w:b/>
          <w:bCs/>
        </w:rPr>
        <w:t>Leah Hackney</w:t>
      </w:r>
      <w:r w:rsidR="00074853" w:rsidRPr="00353513">
        <w:t xml:space="preserve"> </w:t>
      </w:r>
      <w:r w:rsidR="00F90798" w:rsidRPr="00353513">
        <w:t>c</w:t>
      </w:r>
      <w:r w:rsidR="00074853" w:rsidRPr="00353513">
        <w:t xml:space="preserve">an be seen by appointment for </w:t>
      </w:r>
      <w:r w:rsidR="00A26023" w:rsidRPr="00353513">
        <w:t xml:space="preserve">NHS </w:t>
      </w:r>
      <w:r w:rsidR="00074853" w:rsidRPr="00353513">
        <w:t xml:space="preserve">health checks, </w:t>
      </w:r>
      <w:proofErr w:type="spellStart"/>
      <w:r w:rsidR="00074853" w:rsidRPr="00353513">
        <w:t>immunisations</w:t>
      </w:r>
      <w:proofErr w:type="spellEnd"/>
      <w:r w:rsidR="00A26023" w:rsidRPr="00353513">
        <w:t xml:space="preserve"> including Flu, Covid and B12</w:t>
      </w:r>
      <w:r w:rsidR="00074853" w:rsidRPr="00353513">
        <w:t>, Long Term Condition reviews,</w:t>
      </w:r>
      <w:r w:rsidR="00A26023" w:rsidRPr="00353513">
        <w:t xml:space="preserve"> ECG’s, </w:t>
      </w:r>
      <w:r w:rsidR="00640012" w:rsidRPr="00353513">
        <w:t>b</w:t>
      </w:r>
      <w:r w:rsidR="00A26023" w:rsidRPr="00353513">
        <w:t xml:space="preserve">lood pressure </w:t>
      </w:r>
      <w:r w:rsidR="00ED6C54" w:rsidRPr="00353513">
        <w:t>monitoring</w:t>
      </w:r>
      <w:r w:rsidR="00F63048" w:rsidRPr="00353513">
        <w:t xml:space="preserve"> and</w:t>
      </w:r>
      <w:r w:rsidR="00ED6C54" w:rsidRPr="00353513">
        <w:t xml:space="preserve"> </w:t>
      </w:r>
      <w:r w:rsidR="00F63048" w:rsidRPr="00353513">
        <w:t>dressings.</w:t>
      </w:r>
    </w:p>
    <w:p w14:paraId="590B8BBA" w14:textId="4D723239" w:rsidR="00074853" w:rsidRPr="00353513" w:rsidRDefault="00074853"/>
    <w:p w14:paraId="30FD9B5C" w14:textId="7B2FBAFB" w:rsidR="00074853" w:rsidRPr="00353513" w:rsidRDefault="00074853">
      <w:pPr>
        <w:rPr>
          <w:b/>
          <w:bCs/>
          <w:u w:val="single"/>
        </w:rPr>
      </w:pPr>
      <w:r w:rsidRPr="00353513">
        <w:rPr>
          <w:b/>
          <w:bCs/>
          <w:u w:val="single"/>
        </w:rPr>
        <w:t>Health Care Assistant</w:t>
      </w:r>
    </w:p>
    <w:p w14:paraId="2A5EFB2C" w14:textId="2F1ABA66" w:rsidR="00074853" w:rsidRPr="00353513" w:rsidRDefault="00074853">
      <w:r w:rsidRPr="00353513">
        <w:rPr>
          <w:b/>
          <w:bCs/>
        </w:rPr>
        <w:t>Sally Gazeley</w:t>
      </w:r>
      <w:r w:rsidRPr="00353513">
        <w:t xml:space="preserve"> supports the nursing team by performing various</w:t>
      </w:r>
      <w:r w:rsidR="00C60705" w:rsidRPr="00353513">
        <w:t xml:space="preserve"> </w:t>
      </w:r>
      <w:r w:rsidRPr="00353513">
        <w:t>procedures such as blood pressure monitoring, dressings</w:t>
      </w:r>
      <w:r w:rsidR="002447B0" w:rsidRPr="00353513">
        <w:t xml:space="preserve">, </w:t>
      </w:r>
      <w:r w:rsidR="00C60705" w:rsidRPr="00353513">
        <w:t>h</w:t>
      </w:r>
      <w:r w:rsidR="002447B0" w:rsidRPr="00353513">
        <w:t xml:space="preserve">ealth </w:t>
      </w:r>
      <w:r w:rsidR="00C60705" w:rsidRPr="00353513">
        <w:t>c</w:t>
      </w:r>
      <w:r w:rsidR="002447B0" w:rsidRPr="00353513">
        <w:t>hecks</w:t>
      </w:r>
      <w:r w:rsidR="007062D4" w:rsidRPr="00353513">
        <w:t xml:space="preserve"> and</w:t>
      </w:r>
      <w:r w:rsidR="002447B0" w:rsidRPr="00353513">
        <w:t xml:space="preserve"> </w:t>
      </w:r>
      <w:proofErr w:type="gramStart"/>
      <w:r w:rsidR="007062D4" w:rsidRPr="00353513">
        <w:t xml:space="preserve">Long </w:t>
      </w:r>
      <w:r w:rsidR="00593CEA" w:rsidRPr="00353513">
        <w:t>T</w:t>
      </w:r>
      <w:r w:rsidR="007062D4" w:rsidRPr="00353513">
        <w:t>erm</w:t>
      </w:r>
      <w:proofErr w:type="gramEnd"/>
      <w:r w:rsidR="002447B0" w:rsidRPr="00353513">
        <w:t xml:space="preserve"> </w:t>
      </w:r>
      <w:r w:rsidR="00593CEA" w:rsidRPr="00353513">
        <w:t>C</w:t>
      </w:r>
      <w:r w:rsidR="002447B0" w:rsidRPr="00353513">
        <w:t>ondition reviews</w:t>
      </w:r>
      <w:r w:rsidRPr="00353513">
        <w:t xml:space="preserve">. She can also take blood and give B12 and </w:t>
      </w:r>
      <w:r w:rsidR="00C842D7" w:rsidRPr="00353513">
        <w:t>F</w:t>
      </w:r>
      <w:r w:rsidRPr="00353513">
        <w:t xml:space="preserve">lu </w:t>
      </w:r>
      <w:r w:rsidR="002447B0" w:rsidRPr="00353513">
        <w:t>vaccinations.</w:t>
      </w:r>
    </w:p>
    <w:p w14:paraId="0AB56BB4" w14:textId="6CF18DBD" w:rsidR="002447B0" w:rsidRPr="00353513" w:rsidRDefault="002447B0"/>
    <w:p w14:paraId="09D77217" w14:textId="32F2F165" w:rsidR="002447B0" w:rsidRPr="00353513" w:rsidRDefault="00BC58FA">
      <w:pPr>
        <w:rPr>
          <w:b/>
          <w:bCs/>
          <w:u w:val="single"/>
        </w:rPr>
      </w:pPr>
      <w:r w:rsidRPr="00353513">
        <w:rPr>
          <w:b/>
          <w:bCs/>
          <w:u w:val="single"/>
        </w:rPr>
        <w:t>Blood Tests</w:t>
      </w:r>
      <w:r w:rsidR="00FC5740" w:rsidRPr="00353513">
        <w:rPr>
          <w:b/>
          <w:bCs/>
          <w:u w:val="single"/>
        </w:rPr>
        <w:t xml:space="preserve"> (Phlebotomist)</w:t>
      </w:r>
    </w:p>
    <w:p w14:paraId="790557FB" w14:textId="4B3CC7F3" w:rsidR="002447B0" w:rsidRPr="00353513" w:rsidRDefault="002447B0">
      <w:r w:rsidRPr="00353513">
        <w:rPr>
          <w:b/>
          <w:bCs/>
        </w:rPr>
        <w:t xml:space="preserve">Julie </w:t>
      </w:r>
      <w:proofErr w:type="spellStart"/>
      <w:r w:rsidRPr="00353513">
        <w:rPr>
          <w:b/>
          <w:bCs/>
        </w:rPr>
        <w:t>Mu</w:t>
      </w:r>
      <w:r w:rsidR="0077176D" w:rsidRPr="00353513">
        <w:rPr>
          <w:b/>
          <w:bCs/>
        </w:rPr>
        <w:t>rd</w:t>
      </w:r>
      <w:r w:rsidRPr="00353513">
        <w:rPr>
          <w:b/>
          <w:bCs/>
        </w:rPr>
        <w:t>in</w:t>
      </w:r>
      <w:proofErr w:type="spellEnd"/>
      <w:r w:rsidR="0092363E" w:rsidRPr="00353513">
        <w:rPr>
          <w:b/>
          <w:bCs/>
        </w:rPr>
        <w:t xml:space="preserve"> </w:t>
      </w:r>
      <w:r w:rsidR="0092363E" w:rsidRPr="00353513">
        <w:t>is our phlebotomist</w:t>
      </w:r>
      <w:r w:rsidR="003460FA" w:rsidRPr="00353513">
        <w:t xml:space="preserve"> and can be seen by appointment for blood tests</w:t>
      </w:r>
      <w:r w:rsidRPr="00353513">
        <w:t xml:space="preserve"> </w:t>
      </w:r>
      <w:r w:rsidR="009C2F75" w:rsidRPr="00353513">
        <w:t xml:space="preserve">every </w:t>
      </w:r>
      <w:r w:rsidRPr="00353513">
        <w:t>weekday</w:t>
      </w:r>
      <w:r w:rsidR="00756E41" w:rsidRPr="00353513">
        <w:t xml:space="preserve"> u</w:t>
      </w:r>
      <w:r w:rsidR="00031730" w:rsidRPr="00353513">
        <w:t>ntil</w:t>
      </w:r>
      <w:r w:rsidR="00756E41" w:rsidRPr="00353513">
        <w:t xml:space="preserve"> 12</w:t>
      </w:r>
      <w:r w:rsidR="009C2F75" w:rsidRPr="00353513">
        <w:t>pm. S</w:t>
      </w:r>
      <w:r w:rsidRPr="00353513">
        <w:t>he is also available for blood pressure readings.</w:t>
      </w:r>
    </w:p>
    <w:p w14:paraId="4370F3A4" w14:textId="77777777" w:rsidR="001B0E5E" w:rsidRPr="00353513" w:rsidRDefault="001B0E5E"/>
    <w:p w14:paraId="41ABE88D" w14:textId="6363A834" w:rsidR="00923092" w:rsidRPr="00353513" w:rsidRDefault="001B0E5E">
      <w:pPr>
        <w:rPr>
          <w:b/>
          <w:bCs/>
          <w:u w:val="single"/>
        </w:rPr>
      </w:pPr>
      <w:r w:rsidRPr="00353513">
        <w:rPr>
          <w:b/>
          <w:bCs/>
          <w:u w:val="single"/>
        </w:rPr>
        <w:t xml:space="preserve">Care Co-Ordinator </w:t>
      </w:r>
    </w:p>
    <w:p w14:paraId="0138BE31" w14:textId="7551B25F" w:rsidR="001B0E5E" w:rsidRPr="00353513" w:rsidRDefault="001B0E5E">
      <w:r w:rsidRPr="00353513">
        <w:rPr>
          <w:b/>
          <w:bCs/>
        </w:rPr>
        <w:t>Jinal Panchal</w:t>
      </w:r>
      <w:r w:rsidR="001B2D32" w:rsidRPr="00353513">
        <w:rPr>
          <w:b/>
          <w:bCs/>
        </w:rPr>
        <w:t xml:space="preserve"> </w:t>
      </w:r>
      <w:r w:rsidRPr="00353513">
        <w:t>can</w:t>
      </w:r>
      <w:r w:rsidR="00BC58FA" w:rsidRPr="00353513">
        <w:t xml:space="preserve"> be seen by appointment for</w:t>
      </w:r>
      <w:r w:rsidRPr="00353513">
        <w:t xml:space="preserve"> </w:t>
      </w:r>
      <w:r w:rsidR="00426BCB" w:rsidRPr="00353513">
        <w:t>blood tests</w:t>
      </w:r>
      <w:r w:rsidRPr="00353513">
        <w:t xml:space="preserve">, </w:t>
      </w:r>
      <w:r w:rsidR="002F0737" w:rsidRPr="00353513">
        <w:t>L</w:t>
      </w:r>
      <w:r w:rsidRPr="00353513">
        <w:t xml:space="preserve">ong </w:t>
      </w:r>
      <w:r w:rsidR="002F0737" w:rsidRPr="00353513">
        <w:t>T</w:t>
      </w:r>
      <w:r w:rsidRPr="00353513">
        <w:t xml:space="preserve">erm </w:t>
      </w:r>
      <w:r w:rsidR="002F0737" w:rsidRPr="00353513">
        <w:t>C</w:t>
      </w:r>
      <w:r w:rsidRPr="00353513">
        <w:t xml:space="preserve">ondition reviews, </w:t>
      </w:r>
      <w:r w:rsidR="00D07C9D" w:rsidRPr="00353513">
        <w:t>C</w:t>
      </w:r>
      <w:r w:rsidR="006C6090" w:rsidRPr="00353513">
        <w:t xml:space="preserve">ancer </w:t>
      </w:r>
      <w:r w:rsidR="00D07C9D" w:rsidRPr="00353513">
        <w:t>C</w:t>
      </w:r>
      <w:r w:rsidR="006C6090" w:rsidRPr="00353513">
        <w:t xml:space="preserve">are reviews, </w:t>
      </w:r>
      <w:r w:rsidR="003F14B9" w:rsidRPr="00353513">
        <w:t>B</w:t>
      </w:r>
      <w:r w:rsidRPr="00353513">
        <w:t xml:space="preserve">12 and </w:t>
      </w:r>
      <w:r w:rsidR="003F14B9" w:rsidRPr="00353513">
        <w:t>F</w:t>
      </w:r>
      <w:r w:rsidRPr="00353513">
        <w:t>lu vaccinations</w:t>
      </w:r>
      <w:r w:rsidR="00D56168" w:rsidRPr="00353513">
        <w:t>.</w:t>
      </w:r>
    </w:p>
    <w:p w14:paraId="09F50861" w14:textId="69126547" w:rsidR="006C6090" w:rsidRPr="00353513" w:rsidRDefault="006C6090"/>
    <w:p w14:paraId="01C44710" w14:textId="3396C4F9" w:rsidR="00453087" w:rsidRPr="00353513" w:rsidRDefault="00453087">
      <w:pPr>
        <w:rPr>
          <w:b/>
          <w:bCs/>
          <w:u w:val="single"/>
        </w:rPr>
      </w:pPr>
      <w:r w:rsidRPr="00353513">
        <w:rPr>
          <w:b/>
          <w:bCs/>
          <w:u w:val="single"/>
        </w:rPr>
        <w:t>Social Prescriber Link Worker</w:t>
      </w:r>
    </w:p>
    <w:p w14:paraId="3A0F5588" w14:textId="174C481A" w:rsidR="00453087" w:rsidRPr="00353513" w:rsidRDefault="000B20C1">
      <w:r w:rsidRPr="00353513">
        <w:rPr>
          <w:b/>
          <w:bCs/>
        </w:rPr>
        <w:t xml:space="preserve">Our Social Prescriber </w:t>
      </w:r>
      <w:r w:rsidR="00453087" w:rsidRPr="00353513">
        <w:t xml:space="preserve">provides support to patients with a wide range of social, </w:t>
      </w:r>
      <w:r w:rsidR="00193F7B" w:rsidRPr="00353513">
        <w:t>emotional,</w:t>
      </w:r>
      <w:r w:rsidR="00453087" w:rsidRPr="00353513">
        <w:t xml:space="preserve"> and personal needs where non-medical issues are affecting their health</w:t>
      </w:r>
      <w:r w:rsidR="00BC58FA" w:rsidRPr="00353513">
        <w:t xml:space="preserve"> and Cancer care reviews.</w:t>
      </w:r>
    </w:p>
    <w:p w14:paraId="6AF3CEBF" w14:textId="77777777" w:rsidR="008C6794" w:rsidRPr="00353513" w:rsidRDefault="008C6794">
      <w:pPr>
        <w:rPr>
          <w:b/>
          <w:bCs/>
          <w:u w:val="single"/>
        </w:rPr>
      </w:pPr>
    </w:p>
    <w:p w14:paraId="66A5A3B9" w14:textId="0A0AB5E7" w:rsidR="00923092" w:rsidRPr="00353513" w:rsidRDefault="00650A82">
      <w:pPr>
        <w:rPr>
          <w:b/>
          <w:bCs/>
          <w:u w:val="single"/>
        </w:rPr>
      </w:pPr>
      <w:r w:rsidRPr="00353513">
        <w:rPr>
          <w:b/>
          <w:bCs/>
          <w:u w:val="single"/>
        </w:rPr>
        <w:t>Pharmacy Technician</w:t>
      </w:r>
      <w:r w:rsidR="00D56168" w:rsidRPr="00353513">
        <w:rPr>
          <w:b/>
          <w:bCs/>
          <w:u w:val="single"/>
        </w:rPr>
        <w:t xml:space="preserve"> </w:t>
      </w:r>
    </w:p>
    <w:p w14:paraId="49235E0F" w14:textId="5C2BCE06" w:rsidR="00881F8B" w:rsidRPr="00353513" w:rsidRDefault="00D56168">
      <w:r w:rsidRPr="00353513">
        <w:rPr>
          <w:b/>
          <w:bCs/>
        </w:rPr>
        <w:t>Amy Stout</w:t>
      </w:r>
      <w:r w:rsidR="00EE2D3B" w:rsidRPr="00353513">
        <w:rPr>
          <w:b/>
          <w:bCs/>
        </w:rPr>
        <w:t xml:space="preserve"> </w:t>
      </w:r>
      <w:r w:rsidR="00881F8B" w:rsidRPr="00353513">
        <w:t>undertakes</w:t>
      </w:r>
      <w:r w:rsidRPr="00353513">
        <w:t xml:space="preserve"> clinical medication reviews and proactively support patients with long-term complex </w:t>
      </w:r>
      <w:r w:rsidR="00EE2D3B" w:rsidRPr="00353513">
        <w:t>conditions.</w:t>
      </w:r>
    </w:p>
    <w:p w14:paraId="39E5E450" w14:textId="77777777" w:rsidR="00C32758" w:rsidRPr="00353513" w:rsidRDefault="00C32758"/>
    <w:p w14:paraId="6B773E0E" w14:textId="6FE35284" w:rsidR="006E2EAA" w:rsidRPr="00353513" w:rsidRDefault="00C32758">
      <w:pPr>
        <w:rPr>
          <w:b/>
          <w:bCs/>
          <w:u w:val="single"/>
        </w:rPr>
      </w:pPr>
      <w:r w:rsidRPr="00353513">
        <w:rPr>
          <w:b/>
          <w:bCs/>
          <w:u w:val="single"/>
        </w:rPr>
        <w:t>Virtual</w:t>
      </w:r>
      <w:r w:rsidR="00881F8B" w:rsidRPr="00353513">
        <w:rPr>
          <w:b/>
          <w:bCs/>
          <w:u w:val="single"/>
        </w:rPr>
        <w:t xml:space="preserve"> Pharmac</w:t>
      </w:r>
      <w:r w:rsidRPr="00353513">
        <w:rPr>
          <w:b/>
          <w:bCs/>
          <w:u w:val="single"/>
        </w:rPr>
        <w:t>y</w:t>
      </w:r>
    </w:p>
    <w:p w14:paraId="5C7F4032" w14:textId="57B84E51" w:rsidR="00881F8B" w:rsidRPr="00353513" w:rsidRDefault="00E30B6A">
      <w:r w:rsidRPr="00353513">
        <w:t xml:space="preserve">Our virtual pharmacy </w:t>
      </w:r>
      <w:r w:rsidR="00ED2918" w:rsidRPr="00353513">
        <w:t xml:space="preserve">undertakes </w:t>
      </w:r>
      <w:r w:rsidR="009A3B30" w:rsidRPr="00353513">
        <w:t>medication reviews,</w:t>
      </w:r>
      <w:r w:rsidR="00B81291" w:rsidRPr="00353513">
        <w:t xml:space="preserve"> </w:t>
      </w:r>
      <w:r w:rsidR="00016C88" w:rsidRPr="00353513">
        <w:t>medication queries</w:t>
      </w:r>
      <w:r w:rsidR="001961CE" w:rsidRPr="00353513">
        <w:t>, HRT medication</w:t>
      </w:r>
      <w:r w:rsidR="00061C09" w:rsidRPr="00353513">
        <w:t xml:space="preserve"> reviews, </w:t>
      </w:r>
      <w:r w:rsidR="00F6496A" w:rsidRPr="00353513">
        <w:t>b</w:t>
      </w:r>
      <w:r w:rsidR="00061C09" w:rsidRPr="00353513">
        <w:t xml:space="preserve">lood </w:t>
      </w:r>
      <w:r w:rsidR="00F6496A" w:rsidRPr="00353513">
        <w:t>p</w:t>
      </w:r>
      <w:r w:rsidR="00061C09" w:rsidRPr="00353513">
        <w:t>ressure</w:t>
      </w:r>
      <w:r w:rsidR="00C86502" w:rsidRPr="00353513">
        <w:t xml:space="preserve"> reviews and BP follow ups</w:t>
      </w:r>
      <w:r w:rsidR="003F6DA7" w:rsidRPr="00353513">
        <w:t>.</w:t>
      </w:r>
    </w:p>
    <w:p w14:paraId="564444C6" w14:textId="64C5E45D" w:rsidR="00881F8B" w:rsidRPr="00353513" w:rsidRDefault="00881F8B"/>
    <w:p w14:paraId="5665A270" w14:textId="77777777" w:rsidR="00AB1E19" w:rsidRPr="00353513" w:rsidRDefault="00AB1E19">
      <w:pPr>
        <w:rPr>
          <w:b/>
          <w:bCs/>
          <w:u w:val="single"/>
        </w:rPr>
      </w:pPr>
    </w:p>
    <w:p w14:paraId="1A90139A" w14:textId="77777777" w:rsidR="00AB1E19" w:rsidRPr="00353513" w:rsidRDefault="00AB1E19">
      <w:pPr>
        <w:rPr>
          <w:b/>
          <w:bCs/>
          <w:u w:val="single"/>
        </w:rPr>
      </w:pPr>
    </w:p>
    <w:p w14:paraId="0F0C6E6E" w14:textId="14159209" w:rsidR="00D56168" w:rsidRPr="00353513" w:rsidRDefault="008C6794">
      <w:pPr>
        <w:rPr>
          <w:b/>
          <w:bCs/>
          <w:u w:val="single"/>
        </w:rPr>
      </w:pPr>
      <w:r w:rsidRPr="00353513">
        <w:rPr>
          <w:b/>
          <w:bCs/>
          <w:u w:val="single"/>
        </w:rPr>
        <w:lastRenderedPageBreak/>
        <w:t>Musculoskeletal Physiotherapy</w:t>
      </w:r>
    </w:p>
    <w:p w14:paraId="1497177F" w14:textId="61BD488B" w:rsidR="00D56168" w:rsidRPr="00353513" w:rsidRDefault="00D56168">
      <w:r w:rsidRPr="00353513">
        <w:rPr>
          <w:b/>
          <w:bCs/>
        </w:rPr>
        <w:t>Chris Heywood</w:t>
      </w:r>
      <w:r w:rsidRPr="00353513">
        <w:t xml:space="preserve"> provides first contact physio for our patients regarding muscular skeletal issues </w:t>
      </w:r>
      <w:proofErr w:type="gramStart"/>
      <w:r w:rsidR="00044A34" w:rsidRPr="00353513">
        <w:t>including back,</w:t>
      </w:r>
      <w:proofErr w:type="gramEnd"/>
      <w:r w:rsidRPr="00353513">
        <w:t xml:space="preserve"> shoulder </w:t>
      </w:r>
      <w:proofErr w:type="gramStart"/>
      <w:r w:rsidRPr="00353513">
        <w:t>and</w:t>
      </w:r>
      <w:r w:rsidR="00044A34" w:rsidRPr="00353513">
        <w:t>,</w:t>
      </w:r>
      <w:proofErr w:type="gramEnd"/>
      <w:r w:rsidRPr="00353513">
        <w:t xml:space="preserve"> foot problems.</w:t>
      </w:r>
    </w:p>
    <w:p w14:paraId="1BD983DA" w14:textId="77777777" w:rsidR="00881F8B" w:rsidRPr="00353513" w:rsidRDefault="00881F8B"/>
    <w:p w14:paraId="0A22A8A2" w14:textId="31839E35" w:rsidR="008C6794" w:rsidRPr="00353513" w:rsidRDefault="00A6488A">
      <w:pPr>
        <w:rPr>
          <w:b/>
          <w:bCs/>
          <w:u w:val="single"/>
        </w:rPr>
      </w:pPr>
      <w:r w:rsidRPr="00353513">
        <w:rPr>
          <w:b/>
          <w:bCs/>
          <w:u w:val="single"/>
        </w:rPr>
        <w:t>Digital and Transformation Lead</w:t>
      </w:r>
    </w:p>
    <w:p w14:paraId="6F730063" w14:textId="449ED0F1" w:rsidR="007A4289" w:rsidRPr="00353513" w:rsidRDefault="00A6488A">
      <w:r w:rsidRPr="00353513">
        <w:rPr>
          <w:b/>
          <w:bCs/>
        </w:rPr>
        <w:t xml:space="preserve">Darren Whiting </w:t>
      </w:r>
      <w:r w:rsidRPr="00353513">
        <w:t xml:space="preserve">is the </w:t>
      </w:r>
      <w:r w:rsidR="003A4716" w:rsidRPr="00353513">
        <w:t xml:space="preserve">digital and transformation </w:t>
      </w:r>
      <w:r w:rsidRPr="00353513">
        <w:t>lead across Burton Latimer</w:t>
      </w:r>
      <w:r w:rsidR="00870B0A" w:rsidRPr="00353513">
        <w:t xml:space="preserve"> Medical Centre.</w:t>
      </w:r>
    </w:p>
    <w:p w14:paraId="11B10EEA" w14:textId="77777777" w:rsidR="00376FCF" w:rsidRPr="00353513" w:rsidRDefault="00376FCF"/>
    <w:p w14:paraId="0A041407" w14:textId="647228AD" w:rsidR="00D71D68" w:rsidRPr="00353513" w:rsidRDefault="00D71D68">
      <w:pPr>
        <w:rPr>
          <w:b/>
          <w:bCs/>
          <w:u w:val="single"/>
        </w:rPr>
      </w:pPr>
      <w:r w:rsidRPr="00353513">
        <w:rPr>
          <w:b/>
          <w:bCs/>
          <w:u w:val="single"/>
        </w:rPr>
        <w:t>Chaperones</w:t>
      </w:r>
    </w:p>
    <w:p w14:paraId="481EE77C" w14:textId="5CFE67A2" w:rsidR="00D71D68" w:rsidRPr="00353513" w:rsidRDefault="00D71D68">
      <w:r w:rsidRPr="00353513">
        <w:t>All patients are entitled to have a chaperone present for any consultation. Please speak to the doctor or nurse at the beginning of your consultation.</w:t>
      </w:r>
    </w:p>
    <w:p w14:paraId="1A4647C8" w14:textId="77777777" w:rsidR="00D71D68" w:rsidRPr="00353513" w:rsidRDefault="00D71D68"/>
    <w:p w14:paraId="6BE59E21" w14:textId="4F52C0F2" w:rsidR="00E2613C" w:rsidRPr="00353513" w:rsidRDefault="00E2613C">
      <w:pPr>
        <w:rPr>
          <w:b/>
          <w:bCs/>
          <w:u w:val="single"/>
        </w:rPr>
      </w:pPr>
      <w:r w:rsidRPr="00353513">
        <w:rPr>
          <w:b/>
          <w:bCs/>
          <w:u w:val="single"/>
        </w:rPr>
        <w:t>Practice Staff</w:t>
      </w:r>
    </w:p>
    <w:p w14:paraId="7ADBFBC2" w14:textId="116B8385" w:rsidR="008D45E8" w:rsidRPr="00353513" w:rsidRDefault="00E2613C">
      <w:r w:rsidRPr="00353513">
        <w:rPr>
          <w:i/>
          <w:iCs/>
        </w:rPr>
        <w:t xml:space="preserve">Practice </w:t>
      </w:r>
      <w:r w:rsidR="00870B0A" w:rsidRPr="00353513">
        <w:rPr>
          <w:i/>
          <w:iCs/>
        </w:rPr>
        <w:t xml:space="preserve">Business </w:t>
      </w:r>
      <w:r w:rsidRPr="00353513">
        <w:rPr>
          <w:i/>
          <w:iCs/>
        </w:rPr>
        <w:t>Manager</w:t>
      </w:r>
      <w:r w:rsidRPr="00353513">
        <w:t xml:space="preserve"> – </w:t>
      </w:r>
      <w:r w:rsidRPr="00353513">
        <w:rPr>
          <w:b/>
          <w:bCs/>
        </w:rPr>
        <w:t xml:space="preserve">Helen </w:t>
      </w:r>
      <w:r w:rsidR="000E0A0C" w:rsidRPr="00353513">
        <w:rPr>
          <w:b/>
          <w:bCs/>
        </w:rPr>
        <w:t>Beesley</w:t>
      </w:r>
    </w:p>
    <w:p w14:paraId="410F6D2E" w14:textId="13819645" w:rsidR="00E2613C" w:rsidRPr="00353513" w:rsidRDefault="00E2613C">
      <w:r w:rsidRPr="00353513">
        <w:t xml:space="preserve">Our Practice </w:t>
      </w:r>
      <w:r w:rsidR="00333A8C" w:rsidRPr="00353513">
        <w:t xml:space="preserve">Business </w:t>
      </w:r>
      <w:r w:rsidRPr="00353513">
        <w:t xml:space="preserve">Manager is responsible for the </w:t>
      </w:r>
      <w:r w:rsidR="00B13070" w:rsidRPr="00353513">
        <w:t>management of the practice.</w:t>
      </w:r>
    </w:p>
    <w:p w14:paraId="62EA9A13" w14:textId="527A375E" w:rsidR="00A31581" w:rsidRPr="00353513" w:rsidRDefault="00A31581">
      <w:pPr>
        <w:rPr>
          <w:b/>
          <w:bCs/>
        </w:rPr>
      </w:pPr>
      <w:r w:rsidRPr="00353513">
        <w:rPr>
          <w:i/>
          <w:iCs/>
        </w:rPr>
        <w:t>Deputy Practice Manager</w:t>
      </w:r>
      <w:r w:rsidRPr="00353513">
        <w:rPr>
          <w:b/>
          <w:bCs/>
        </w:rPr>
        <w:t xml:space="preserve"> – </w:t>
      </w:r>
      <w:r w:rsidR="00191857" w:rsidRPr="00353513">
        <w:rPr>
          <w:b/>
          <w:bCs/>
        </w:rPr>
        <w:t>Jane Evans</w:t>
      </w:r>
    </w:p>
    <w:p w14:paraId="25DF09F7" w14:textId="64A50AEC" w:rsidR="00A31581" w:rsidRPr="00353513" w:rsidRDefault="00A31581">
      <w:pPr>
        <w:rPr>
          <w:b/>
          <w:bCs/>
        </w:rPr>
      </w:pPr>
      <w:r w:rsidRPr="00353513">
        <w:rPr>
          <w:i/>
          <w:iCs/>
        </w:rPr>
        <w:t>Operations Manager</w:t>
      </w:r>
      <w:r w:rsidRPr="00353513">
        <w:t xml:space="preserve"> – </w:t>
      </w:r>
      <w:r w:rsidRPr="00353513">
        <w:rPr>
          <w:b/>
          <w:bCs/>
        </w:rPr>
        <w:t>S</w:t>
      </w:r>
      <w:r w:rsidR="001872A7" w:rsidRPr="00353513">
        <w:rPr>
          <w:b/>
          <w:bCs/>
        </w:rPr>
        <w:t>arah Bond</w:t>
      </w:r>
    </w:p>
    <w:p w14:paraId="2CA6EEA3" w14:textId="77777777" w:rsidR="00A31581" w:rsidRPr="00353513" w:rsidRDefault="00A31581">
      <w:pPr>
        <w:rPr>
          <w:b/>
          <w:bCs/>
        </w:rPr>
      </w:pPr>
      <w:r w:rsidRPr="00353513">
        <w:rPr>
          <w:i/>
          <w:iCs/>
        </w:rPr>
        <w:t>Systems Manager</w:t>
      </w:r>
      <w:r w:rsidRPr="00353513">
        <w:rPr>
          <w:b/>
          <w:bCs/>
        </w:rPr>
        <w:t xml:space="preserve"> – Jenny Babb</w:t>
      </w:r>
    </w:p>
    <w:p w14:paraId="54EB155D" w14:textId="2E2442C9" w:rsidR="00A31581" w:rsidRPr="00353513" w:rsidRDefault="00A31581">
      <w:r w:rsidRPr="00353513">
        <w:rPr>
          <w:i/>
          <w:iCs/>
        </w:rPr>
        <w:t>Administration Staff</w:t>
      </w:r>
      <w:r w:rsidRPr="00353513">
        <w:t xml:space="preserve"> – </w:t>
      </w:r>
      <w:r w:rsidRPr="00353513">
        <w:rPr>
          <w:b/>
          <w:bCs/>
        </w:rPr>
        <w:t>Joanne Burns, Bridget Lacey, Julie Crowther, Allison Lockwood, Ann Maurizi, Tyr-John Baverstock, Katie Walters</w:t>
      </w:r>
      <w:r w:rsidR="00457333" w:rsidRPr="00353513">
        <w:rPr>
          <w:b/>
          <w:bCs/>
        </w:rPr>
        <w:t xml:space="preserve"> and Esther </w:t>
      </w:r>
      <w:proofErr w:type="spellStart"/>
      <w:r w:rsidR="00457333" w:rsidRPr="00353513">
        <w:rPr>
          <w:b/>
          <w:bCs/>
        </w:rPr>
        <w:t>Govada</w:t>
      </w:r>
      <w:proofErr w:type="spellEnd"/>
    </w:p>
    <w:p w14:paraId="7798776B" w14:textId="3A20300F" w:rsidR="00A92924" w:rsidRPr="00353513" w:rsidRDefault="00A31581">
      <w:pPr>
        <w:rPr>
          <w:b/>
          <w:bCs/>
        </w:rPr>
      </w:pPr>
      <w:r w:rsidRPr="00353513">
        <w:rPr>
          <w:i/>
          <w:iCs/>
        </w:rPr>
        <w:t>Receptionists</w:t>
      </w:r>
      <w:r w:rsidRPr="00353513">
        <w:t xml:space="preserve"> – </w:t>
      </w:r>
      <w:r w:rsidRPr="00353513">
        <w:rPr>
          <w:b/>
          <w:bCs/>
        </w:rPr>
        <w:t xml:space="preserve">Diane Langley, Shelley Labrum, James </w:t>
      </w:r>
      <w:proofErr w:type="spellStart"/>
      <w:r w:rsidRPr="00353513">
        <w:rPr>
          <w:b/>
          <w:bCs/>
        </w:rPr>
        <w:t>Tildesley</w:t>
      </w:r>
      <w:proofErr w:type="spellEnd"/>
      <w:r w:rsidRPr="00353513">
        <w:rPr>
          <w:b/>
          <w:bCs/>
        </w:rPr>
        <w:t>,</w:t>
      </w:r>
      <w:r w:rsidR="002665E1" w:rsidRPr="00353513">
        <w:rPr>
          <w:b/>
          <w:bCs/>
        </w:rPr>
        <w:t xml:space="preserve"> </w:t>
      </w:r>
      <w:r w:rsidR="00420537" w:rsidRPr="00353513">
        <w:rPr>
          <w:b/>
          <w:bCs/>
        </w:rPr>
        <w:t xml:space="preserve">Anne-Marie Deane, </w:t>
      </w:r>
      <w:r w:rsidR="004A4126" w:rsidRPr="00353513">
        <w:rPr>
          <w:b/>
          <w:bCs/>
        </w:rPr>
        <w:t>Deborah Sullivan, Louise Beale and Heather Smith</w:t>
      </w:r>
    </w:p>
    <w:p w14:paraId="2C182174" w14:textId="77777777" w:rsidR="00242F2E" w:rsidRPr="00353513" w:rsidRDefault="00242F2E">
      <w:pPr>
        <w:rPr>
          <w:b/>
          <w:bCs/>
        </w:rPr>
      </w:pPr>
    </w:p>
    <w:p w14:paraId="7F251387" w14:textId="77777777" w:rsidR="00242F2E" w:rsidRPr="00353513" w:rsidRDefault="00242F2E">
      <w:pPr>
        <w:rPr>
          <w:b/>
          <w:bCs/>
        </w:rPr>
      </w:pPr>
    </w:p>
    <w:p w14:paraId="4244BCB5" w14:textId="77777777" w:rsidR="00242F2E" w:rsidRPr="00353513" w:rsidRDefault="00242F2E">
      <w:pPr>
        <w:rPr>
          <w:b/>
          <w:bCs/>
        </w:rPr>
      </w:pPr>
    </w:p>
    <w:p w14:paraId="714BD66F" w14:textId="77777777" w:rsidR="00242F2E" w:rsidRPr="00353513" w:rsidRDefault="00242F2E">
      <w:pPr>
        <w:rPr>
          <w:b/>
          <w:bCs/>
        </w:rPr>
      </w:pPr>
    </w:p>
    <w:p w14:paraId="7312F3E6" w14:textId="77777777" w:rsidR="00242F2E" w:rsidRPr="00353513" w:rsidRDefault="00242F2E">
      <w:pPr>
        <w:rPr>
          <w:b/>
          <w:bCs/>
        </w:rPr>
      </w:pPr>
    </w:p>
    <w:p w14:paraId="28B0A8F3" w14:textId="77777777" w:rsidR="00242F2E" w:rsidRPr="00353513" w:rsidRDefault="00242F2E">
      <w:pPr>
        <w:rPr>
          <w:b/>
          <w:bCs/>
        </w:rPr>
      </w:pPr>
    </w:p>
    <w:p w14:paraId="01B4191E" w14:textId="77777777" w:rsidR="00242F2E" w:rsidRPr="00353513" w:rsidRDefault="00242F2E">
      <w:pPr>
        <w:rPr>
          <w:b/>
          <w:bCs/>
        </w:rPr>
      </w:pPr>
    </w:p>
    <w:p w14:paraId="73FBC484" w14:textId="77777777" w:rsidR="00242F2E" w:rsidRPr="00353513" w:rsidRDefault="00242F2E">
      <w:pPr>
        <w:rPr>
          <w:b/>
          <w:bCs/>
        </w:rPr>
      </w:pPr>
    </w:p>
    <w:p w14:paraId="00D5933B" w14:textId="77777777" w:rsidR="00242F2E" w:rsidRPr="00353513" w:rsidRDefault="00242F2E">
      <w:pPr>
        <w:rPr>
          <w:b/>
          <w:bCs/>
        </w:rPr>
      </w:pPr>
    </w:p>
    <w:p w14:paraId="24B3C078" w14:textId="77777777" w:rsidR="00242F2E" w:rsidRPr="00353513" w:rsidRDefault="00242F2E">
      <w:pPr>
        <w:rPr>
          <w:b/>
          <w:bCs/>
        </w:rPr>
      </w:pPr>
    </w:p>
    <w:p w14:paraId="4C092501" w14:textId="77777777" w:rsidR="00242F2E" w:rsidRPr="00353513" w:rsidRDefault="00242F2E">
      <w:pPr>
        <w:rPr>
          <w:b/>
          <w:bCs/>
        </w:rPr>
      </w:pPr>
    </w:p>
    <w:p w14:paraId="457258D4" w14:textId="76A13F8A" w:rsidR="00242F2E" w:rsidRDefault="00F6496A">
      <w:pPr>
        <w:rPr>
          <w:b/>
          <w:bCs/>
          <w:color w:val="FFFFFF" w:themeColor="background1"/>
        </w:rPr>
      </w:pPr>
      <w:r w:rsidRPr="00FE0B62">
        <w:rPr>
          <w:noProof/>
          <w:color w:val="FFFFFF" w:themeColor="background1"/>
        </w:rPr>
        <w:drawing>
          <wp:anchor distT="0" distB="0" distL="114300" distR="114300" simplePos="0" relativeHeight="251664384" behindDoc="1" locked="0" layoutInCell="1" allowOverlap="1" wp14:anchorId="09C7C93D" wp14:editId="44A1D479">
            <wp:simplePos x="0" y="0"/>
            <wp:positionH relativeFrom="margin">
              <wp:align>right</wp:align>
            </wp:positionH>
            <wp:positionV relativeFrom="paragraph">
              <wp:posOffset>9525</wp:posOffset>
            </wp:positionV>
            <wp:extent cx="1495425" cy="1398090"/>
            <wp:effectExtent l="0" t="0" r="0" b="0"/>
            <wp:wrapTight wrapText="bothSides">
              <wp:wrapPolygon edited="0">
                <wp:start x="0" y="0"/>
                <wp:lineTo x="0" y="21198"/>
                <wp:lineTo x="21187" y="21198"/>
                <wp:lineTo x="21187"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495425" cy="1398090"/>
                    </a:xfrm>
                    <a:prstGeom prst="rect">
                      <a:avLst/>
                    </a:prstGeom>
                  </pic:spPr>
                </pic:pic>
              </a:graphicData>
            </a:graphic>
            <wp14:sizeRelH relativeFrom="page">
              <wp14:pctWidth>0</wp14:pctWidth>
            </wp14:sizeRelH>
            <wp14:sizeRelV relativeFrom="page">
              <wp14:pctHeight>0</wp14:pctHeight>
            </wp14:sizeRelV>
          </wp:anchor>
        </w:drawing>
      </w:r>
    </w:p>
    <w:p w14:paraId="1013CDC4" w14:textId="2643159F" w:rsidR="004C4475" w:rsidRDefault="004C4475">
      <w:pPr>
        <w:rPr>
          <w:b/>
          <w:bCs/>
          <w:color w:val="000000" w:themeColor="text1"/>
          <w:u w:val="single"/>
        </w:rPr>
      </w:pPr>
    </w:p>
    <w:p w14:paraId="5F04E4C7" w14:textId="09A167B2" w:rsidR="00576EA0" w:rsidRPr="004C4475" w:rsidRDefault="00355707">
      <w:pPr>
        <w:rPr>
          <w:b/>
          <w:bCs/>
          <w:color w:val="000000" w:themeColor="text1"/>
          <w:u w:val="single"/>
        </w:rPr>
      </w:pPr>
      <w:r w:rsidRPr="006014EF">
        <w:rPr>
          <w:b/>
          <w:bCs/>
          <w:color w:val="000000" w:themeColor="text1"/>
          <w:sz w:val="24"/>
          <w:szCs w:val="24"/>
          <w:u w:val="single"/>
        </w:rPr>
        <w:t>Surgery Opening Hours</w:t>
      </w:r>
    </w:p>
    <w:p w14:paraId="77515EDE" w14:textId="5B28CE4A" w:rsidR="009B4444" w:rsidRPr="00A7786B" w:rsidRDefault="009B4444">
      <w:pPr>
        <w:rPr>
          <w:b/>
          <w:bCs/>
          <w:color w:val="FFFFFF" w:themeColor="background1"/>
          <w:sz w:val="24"/>
          <w:szCs w:val="24"/>
        </w:rPr>
      </w:pPr>
    </w:p>
    <w:p w14:paraId="08E15BB8" w14:textId="3D17E3E8" w:rsidR="00355707" w:rsidRPr="00353513" w:rsidRDefault="00355707">
      <w:pPr>
        <w:rPr>
          <w:sz w:val="24"/>
          <w:szCs w:val="24"/>
        </w:rPr>
      </w:pPr>
      <w:r w:rsidRPr="00A7786B">
        <w:rPr>
          <w:b/>
          <w:bCs/>
          <w:color w:val="000000" w:themeColor="text1"/>
          <w:sz w:val="24"/>
          <w:szCs w:val="24"/>
        </w:rPr>
        <w:t>Monday</w:t>
      </w:r>
      <w:r w:rsidRPr="00A7786B">
        <w:rPr>
          <w:color w:val="000000" w:themeColor="text1"/>
          <w:sz w:val="24"/>
          <w:szCs w:val="24"/>
        </w:rPr>
        <w:t xml:space="preserve">: </w:t>
      </w:r>
      <w:r w:rsidRPr="00353513">
        <w:rPr>
          <w:sz w:val="24"/>
          <w:szCs w:val="24"/>
        </w:rPr>
        <w:t xml:space="preserve">08:00 – 18:30 </w:t>
      </w:r>
      <w:r w:rsidR="00A97ED1" w:rsidRPr="00353513">
        <w:rPr>
          <w:sz w:val="24"/>
          <w:szCs w:val="24"/>
        </w:rPr>
        <w:t>(d</w:t>
      </w:r>
      <w:r w:rsidRPr="00353513">
        <w:rPr>
          <w:sz w:val="24"/>
          <w:szCs w:val="24"/>
        </w:rPr>
        <w:t>oors close at 18:00</w:t>
      </w:r>
      <w:r w:rsidR="00A97ED1" w:rsidRPr="00353513">
        <w:rPr>
          <w:sz w:val="24"/>
          <w:szCs w:val="24"/>
        </w:rPr>
        <w:t>)</w:t>
      </w:r>
      <w:r w:rsidR="000479F4" w:rsidRPr="00353513">
        <w:rPr>
          <w:sz w:val="24"/>
          <w:szCs w:val="24"/>
        </w:rPr>
        <w:t xml:space="preserve">                                       </w:t>
      </w:r>
    </w:p>
    <w:p w14:paraId="09738E79" w14:textId="5141508B" w:rsidR="00355707" w:rsidRPr="00353513" w:rsidRDefault="00355707">
      <w:pPr>
        <w:rPr>
          <w:sz w:val="24"/>
          <w:szCs w:val="24"/>
        </w:rPr>
      </w:pPr>
      <w:r w:rsidRPr="00A7786B">
        <w:rPr>
          <w:b/>
          <w:bCs/>
          <w:color w:val="000000" w:themeColor="text1"/>
          <w:sz w:val="24"/>
          <w:szCs w:val="24"/>
        </w:rPr>
        <w:t>Tuesday</w:t>
      </w:r>
      <w:r w:rsidRPr="00A7786B">
        <w:rPr>
          <w:color w:val="000000" w:themeColor="text1"/>
          <w:sz w:val="24"/>
          <w:szCs w:val="24"/>
        </w:rPr>
        <w:t xml:space="preserve">: </w:t>
      </w:r>
      <w:r w:rsidRPr="00353513">
        <w:rPr>
          <w:sz w:val="24"/>
          <w:szCs w:val="24"/>
        </w:rPr>
        <w:t xml:space="preserve">08:00 – 18:30 </w:t>
      </w:r>
      <w:r w:rsidR="00A97ED1" w:rsidRPr="00353513">
        <w:rPr>
          <w:sz w:val="24"/>
          <w:szCs w:val="24"/>
        </w:rPr>
        <w:t>(d</w:t>
      </w:r>
      <w:r w:rsidRPr="00353513">
        <w:rPr>
          <w:sz w:val="24"/>
          <w:szCs w:val="24"/>
        </w:rPr>
        <w:t>oors close at 18:00</w:t>
      </w:r>
      <w:r w:rsidR="00A97ED1" w:rsidRPr="00353513">
        <w:rPr>
          <w:sz w:val="24"/>
          <w:szCs w:val="24"/>
        </w:rPr>
        <w:t>)</w:t>
      </w:r>
    </w:p>
    <w:p w14:paraId="21CA4888" w14:textId="4ED722AE" w:rsidR="00355707" w:rsidRPr="00353513" w:rsidRDefault="00355707">
      <w:pPr>
        <w:rPr>
          <w:sz w:val="24"/>
          <w:szCs w:val="24"/>
        </w:rPr>
      </w:pPr>
      <w:r w:rsidRPr="00A7786B">
        <w:rPr>
          <w:b/>
          <w:bCs/>
          <w:color w:val="000000" w:themeColor="text1"/>
          <w:sz w:val="24"/>
          <w:szCs w:val="24"/>
        </w:rPr>
        <w:t>Wednesday</w:t>
      </w:r>
      <w:r w:rsidRPr="00A7786B">
        <w:rPr>
          <w:color w:val="000000" w:themeColor="text1"/>
          <w:sz w:val="24"/>
          <w:szCs w:val="24"/>
        </w:rPr>
        <w:t xml:space="preserve">: </w:t>
      </w:r>
      <w:r w:rsidRPr="00353513">
        <w:rPr>
          <w:sz w:val="24"/>
          <w:szCs w:val="24"/>
        </w:rPr>
        <w:t xml:space="preserve">08:00 – 18:30 </w:t>
      </w:r>
      <w:r w:rsidR="00A97ED1" w:rsidRPr="00353513">
        <w:rPr>
          <w:sz w:val="24"/>
          <w:szCs w:val="24"/>
        </w:rPr>
        <w:t>(d</w:t>
      </w:r>
      <w:r w:rsidRPr="00353513">
        <w:rPr>
          <w:sz w:val="24"/>
          <w:szCs w:val="24"/>
        </w:rPr>
        <w:t>oors close at 18:00</w:t>
      </w:r>
      <w:r w:rsidR="00E62A3C" w:rsidRPr="00353513">
        <w:rPr>
          <w:sz w:val="24"/>
          <w:szCs w:val="24"/>
        </w:rPr>
        <w:t xml:space="preserve">, </w:t>
      </w:r>
      <w:r w:rsidR="006014EF" w:rsidRPr="00353513">
        <w:rPr>
          <w:sz w:val="24"/>
          <w:szCs w:val="24"/>
        </w:rPr>
        <w:t xml:space="preserve">see below </w:t>
      </w:r>
      <w:r w:rsidR="009207C8" w:rsidRPr="00353513">
        <w:rPr>
          <w:sz w:val="24"/>
          <w:szCs w:val="24"/>
        </w:rPr>
        <w:t xml:space="preserve">for PLT </w:t>
      </w:r>
      <w:r w:rsidR="006014EF" w:rsidRPr="00353513">
        <w:rPr>
          <w:sz w:val="24"/>
          <w:szCs w:val="24"/>
        </w:rPr>
        <w:t>opening hours</w:t>
      </w:r>
      <w:r w:rsidR="00E62A3C" w:rsidRPr="00353513">
        <w:rPr>
          <w:sz w:val="24"/>
          <w:szCs w:val="24"/>
        </w:rPr>
        <w:t>)</w:t>
      </w:r>
    </w:p>
    <w:p w14:paraId="7FCE116B" w14:textId="3CEFD0B4" w:rsidR="00355707" w:rsidRPr="00353513" w:rsidRDefault="00355707">
      <w:pPr>
        <w:rPr>
          <w:sz w:val="24"/>
          <w:szCs w:val="24"/>
        </w:rPr>
      </w:pPr>
      <w:r w:rsidRPr="00A7786B">
        <w:rPr>
          <w:b/>
          <w:bCs/>
          <w:color w:val="000000" w:themeColor="text1"/>
          <w:sz w:val="24"/>
          <w:szCs w:val="24"/>
        </w:rPr>
        <w:t>Thursday</w:t>
      </w:r>
      <w:r w:rsidRPr="00A7786B">
        <w:rPr>
          <w:color w:val="000000" w:themeColor="text1"/>
          <w:sz w:val="24"/>
          <w:szCs w:val="24"/>
        </w:rPr>
        <w:t xml:space="preserve">: </w:t>
      </w:r>
      <w:r w:rsidRPr="00353513">
        <w:rPr>
          <w:sz w:val="24"/>
          <w:szCs w:val="24"/>
        </w:rPr>
        <w:t xml:space="preserve">08:00 – 18:30 </w:t>
      </w:r>
      <w:r w:rsidR="00DE23B0" w:rsidRPr="00353513">
        <w:rPr>
          <w:sz w:val="24"/>
          <w:szCs w:val="24"/>
        </w:rPr>
        <w:t>(d</w:t>
      </w:r>
      <w:r w:rsidRPr="00353513">
        <w:rPr>
          <w:sz w:val="24"/>
          <w:szCs w:val="24"/>
        </w:rPr>
        <w:t>oors close at 18:00</w:t>
      </w:r>
      <w:r w:rsidR="00DE23B0" w:rsidRPr="00353513">
        <w:rPr>
          <w:sz w:val="24"/>
          <w:szCs w:val="24"/>
        </w:rPr>
        <w:t>)</w:t>
      </w:r>
    </w:p>
    <w:p w14:paraId="38A2D9BA" w14:textId="68097029" w:rsidR="00355707" w:rsidRPr="00353513" w:rsidRDefault="00355707">
      <w:pPr>
        <w:rPr>
          <w:sz w:val="24"/>
          <w:szCs w:val="24"/>
        </w:rPr>
      </w:pPr>
      <w:r w:rsidRPr="00A7786B">
        <w:rPr>
          <w:b/>
          <w:bCs/>
          <w:color w:val="000000" w:themeColor="text1"/>
          <w:sz w:val="24"/>
          <w:szCs w:val="24"/>
        </w:rPr>
        <w:t>Friday</w:t>
      </w:r>
      <w:r w:rsidRPr="00A7786B">
        <w:rPr>
          <w:color w:val="000000" w:themeColor="text1"/>
          <w:sz w:val="24"/>
          <w:szCs w:val="24"/>
        </w:rPr>
        <w:t xml:space="preserve">: </w:t>
      </w:r>
      <w:r w:rsidRPr="00353513">
        <w:rPr>
          <w:sz w:val="24"/>
          <w:szCs w:val="24"/>
        </w:rPr>
        <w:t xml:space="preserve">08:00 – 18:30 </w:t>
      </w:r>
      <w:r w:rsidR="00DE23B0" w:rsidRPr="00353513">
        <w:rPr>
          <w:sz w:val="24"/>
          <w:szCs w:val="24"/>
        </w:rPr>
        <w:t>(d</w:t>
      </w:r>
      <w:r w:rsidRPr="00353513">
        <w:rPr>
          <w:sz w:val="24"/>
          <w:szCs w:val="24"/>
        </w:rPr>
        <w:t>oors close at 18:00</w:t>
      </w:r>
      <w:r w:rsidR="00DE23B0" w:rsidRPr="00353513">
        <w:rPr>
          <w:sz w:val="24"/>
          <w:szCs w:val="24"/>
        </w:rPr>
        <w:t>)</w:t>
      </w:r>
    </w:p>
    <w:p w14:paraId="54F671F6" w14:textId="327EE7BC" w:rsidR="00355707" w:rsidRPr="00A7786B" w:rsidRDefault="00355707">
      <w:pPr>
        <w:rPr>
          <w:color w:val="000000" w:themeColor="text1"/>
          <w:sz w:val="24"/>
          <w:szCs w:val="24"/>
        </w:rPr>
      </w:pPr>
      <w:r w:rsidRPr="00A7786B">
        <w:rPr>
          <w:b/>
          <w:bCs/>
          <w:color w:val="000000" w:themeColor="text1"/>
          <w:sz w:val="24"/>
          <w:szCs w:val="24"/>
        </w:rPr>
        <w:t>Saturday</w:t>
      </w:r>
      <w:r w:rsidRPr="00A7786B">
        <w:rPr>
          <w:color w:val="000000" w:themeColor="text1"/>
          <w:sz w:val="24"/>
          <w:szCs w:val="24"/>
        </w:rPr>
        <w:t xml:space="preserve">: </w:t>
      </w:r>
      <w:r w:rsidRPr="00353513">
        <w:rPr>
          <w:sz w:val="24"/>
          <w:szCs w:val="24"/>
        </w:rPr>
        <w:t>CLOSED</w:t>
      </w:r>
    </w:p>
    <w:p w14:paraId="4A5470D9" w14:textId="78BE709D" w:rsidR="00A92924" w:rsidRPr="00353513" w:rsidRDefault="00355707">
      <w:pPr>
        <w:rPr>
          <w:sz w:val="24"/>
          <w:szCs w:val="24"/>
        </w:rPr>
      </w:pPr>
      <w:r w:rsidRPr="00A7786B">
        <w:rPr>
          <w:b/>
          <w:bCs/>
          <w:color w:val="000000" w:themeColor="text1"/>
          <w:sz w:val="24"/>
          <w:szCs w:val="24"/>
        </w:rPr>
        <w:t>Sunday</w:t>
      </w:r>
      <w:r w:rsidRPr="00A7786B">
        <w:rPr>
          <w:color w:val="000000" w:themeColor="text1"/>
          <w:sz w:val="24"/>
          <w:szCs w:val="24"/>
        </w:rPr>
        <w:t xml:space="preserve">: </w:t>
      </w:r>
      <w:r w:rsidRPr="00353513">
        <w:rPr>
          <w:sz w:val="24"/>
          <w:szCs w:val="24"/>
        </w:rPr>
        <w:t>CLOSED</w:t>
      </w:r>
    </w:p>
    <w:p w14:paraId="5ECA19C5" w14:textId="5E8B54AB" w:rsidR="006D7F14" w:rsidRPr="00353513" w:rsidRDefault="006D7F14">
      <w:pPr>
        <w:rPr>
          <w:sz w:val="24"/>
          <w:szCs w:val="24"/>
        </w:rPr>
      </w:pPr>
      <w:r w:rsidRPr="00353513">
        <w:rPr>
          <w:sz w:val="24"/>
          <w:szCs w:val="24"/>
        </w:rPr>
        <w:t>(</w:t>
      </w:r>
      <w:r w:rsidRPr="00353513">
        <w:rPr>
          <w:i/>
          <w:iCs/>
          <w:sz w:val="24"/>
          <w:szCs w:val="24"/>
        </w:rPr>
        <w:t>Closed Bank Holiday Mondays)</w:t>
      </w:r>
    </w:p>
    <w:p w14:paraId="6960F556" w14:textId="7DCADC59" w:rsidR="006D7F14" w:rsidRPr="00353513" w:rsidRDefault="006D7F14" w:rsidP="006D7F14">
      <w:pPr>
        <w:rPr>
          <w:sz w:val="24"/>
          <w:szCs w:val="24"/>
        </w:rPr>
      </w:pPr>
      <w:r w:rsidRPr="00800D74">
        <w:rPr>
          <w:i/>
          <w:iCs/>
          <w:sz w:val="24"/>
          <w:szCs w:val="24"/>
        </w:rPr>
        <w:t>Protected Learning Time</w:t>
      </w:r>
      <w:r>
        <w:rPr>
          <w:i/>
          <w:iCs/>
          <w:sz w:val="24"/>
          <w:szCs w:val="24"/>
        </w:rPr>
        <w:t xml:space="preserve">:  </w:t>
      </w:r>
      <w:r w:rsidRPr="00353513">
        <w:rPr>
          <w:sz w:val="24"/>
          <w:szCs w:val="24"/>
        </w:rPr>
        <w:t xml:space="preserve">This means the practice will be closed from 12:30pm on the </w:t>
      </w:r>
    </w:p>
    <w:p w14:paraId="47B0DBD4" w14:textId="7818D321" w:rsidR="006D7F14" w:rsidRPr="00353513" w:rsidRDefault="006D7F14" w:rsidP="006D7F14">
      <w:pPr>
        <w:rPr>
          <w:i/>
          <w:iCs/>
          <w:sz w:val="24"/>
          <w:szCs w:val="24"/>
        </w:rPr>
      </w:pPr>
      <w:r w:rsidRPr="00353513">
        <w:rPr>
          <w:sz w:val="24"/>
          <w:szCs w:val="24"/>
        </w:rPr>
        <w:t>published Wednesday afternoons for training purposes according to the Northants ICB</w:t>
      </w:r>
    </w:p>
    <w:p w14:paraId="59CC82F4" w14:textId="3DC2335D" w:rsidR="006D7F14" w:rsidRPr="00800D74" w:rsidRDefault="006D7F14" w:rsidP="006D7F14">
      <w:pPr>
        <w:rPr>
          <w:sz w:val="24"/>
          <w:szCs w:val="24"/>
        </w:rPr>
      </w:pPr>
      <w:r w:rsidRPr="00800D74">
        <w:rPr>
          <w:sz w:val="24"/>
          <w:szCs w:val="24"/>
        </w:rPr>
        <w:t>PLT Dates 2024</w:t>
      </w:r>
      <w:r w:rsidR="00A23C50">
        <w:rPr>
          <w:sz w:val="24"/>
          <w:szCs w:val="24"/>
        </w:rPr>
        <w:t>/25</w:t>
      </w:r>
      <w:r>
        <w:rPr>
          <w:sz w:val="24"/>
          <w:szCs w:val="24"/>
        </w:rPr>
        <w:t>:</w:t>
      </w:r>
    </w:p>
    <w:p w14:paraId="05AD947E" w14:textId="69B91FF2" w:rsidR="00A92924" w:rsidRPr="00353513" w:rsidRDefault="006D7F14">
      <w:pPr>
        <w:rPr>
          <w:sz w:val="24"/>
          <w:szCs w:val="24"/>
        </w:rPr>
      </w:pPr>
      <w:r w:rsidRPr="00353513">
        <w:rPr>
          <w:sz w:val="24"/>
          <w:szCs w:val="24"/>
        </w:rPr>
        <w:t>8</w:t>
      </w:r>
      <w:r w:rsidRPr="00353513">
        <w:rPr>
          <w:sz w:val="24"/>
          <w:szCs w:val="24"/>
          <w:vertAlign w:val="superscript"/>
        </w:rPr>
        <w:t>th</w:t>
      </w:r>
      <w:r w:rsidRPr="00353513">
        <w:rPr>
          <w:sz w:val="24"/>
          <w:szCs w:val="24"/>
        </w:rPr>
        <w:t xml:space="preserve"> May</w:t>
      </w:r>
      <w:r w:rsidR="0083151A" w:rsidRPr="00353513">
        <w:rPr>
          <w:sz w:val="24"/>
          <w:szCs w:val="24"/>
        </w:rPr>
        <w:t xml:space="preserve"> 2024</w:t>
      </w:r>
      <w:r w:rsidRPr="00353513">
        <w:rPr>
          <w:sz w:val="24"/>
          <w:szCs w:val="24"/>
        </w:rPr>
        <w:t>, 12</w:t>
      </w:r>
      <w:r w:rsidR="00A23C50" w:rsidRPr="00353513">
        <w:rPr>
          <w:sz w:val="24"/>
          <w:szCs w:val="24"/>
          <w:vertAlign w:val="superscript"/>
        </w:rPr>
        <w:t>th</w:t>
      </w:r>
      <w:r w:rsidR="00A23C50" w:rsidRPr="00353513">
        <w:rPr>
          <w:sz w:val="24"/>
          <w:szCs w:val="24"/>
        </w:rPr>
        <w:t xml:space="preserve"> </w:t>
      </w:r>
      <w:r w:rsidRPr="00353513">
        <w:rPr>
          <w:sz w:val="24"/>
          <w:szCs w:val="24"/>
        </w:rPr>
        <w:t>June</w:t>
      </w:r>
      <w:r w:rsidR="0083151A" w:rsidRPr="00353513">
        <w:rPr>
          <w:sz w:val="24"/>
          <w:szCs w:val="24"/>
        </w:rPr>
        <w:t xml:space="preserve"> 2024</w:t>
      </w:r>
      <w:r w:rsidRPr="00353513">
        <w:rPr>
          <w:sz w:val="24"/>
          <w:szCs w:val="24"/>
        </w:rPr>
        <w:t>, 10</w:t>
      </w:r>
      <w:r w:rsidRPr="00353513">
        <w:rPr>
          <w:sz w:val="24"/>
          <w:szCs w:val="24"/>
          <w:vertAlign w:val="superscript"/>
        </w:rPr>
        <w:t>th</w:t>
      </w:r>
      <w:r w:rsidRPr="00353513">
        <w:rPr>
          <w:sz w:val="24"/>
          <w:szCs w:val="24"/>
        </w:rPr>
        <w:t xml:space="preserve"> July</w:t>
      </w:r>
      <w:r w:rsidR="0083151A" w:rsidRPr="00353513">
        <w:rPr>
          <w:sz w:val="24"/>
          <w:szCs w:val="24"/>
        </w:rPr>
        <w:t xml:space="preserve"> 2024</w:t>
      </w:r>
      <w:r w:rsidRPr="00353513">
        <w:rPr>
          <w:sz w:val="24"/>
          <w:szCs w:val="24"/>
        </w:rPr>
        <w:t>, 21</w:t>
      </w:r>
      <w:r w:rsidRPr="00353513">
        <w:rPr>
          <w:sz w:val="24"/>
          <w:szCs w:val="24"/>
          <w:vertAlign w:val="superscript"/>
        </w:rPr>
        <w:t>st</w:t>
      </w:r>
      <w:r w:rsidRPr="00353513">
        <w:rPr>
          <w:sz w:val="24"/>
          <w:szCs w:val="24"/>
        </w:rPr>
        <w:t xml:space="preserve"> August</w:t>
      </w:r>
      <w:r w:rsidR="0083151A" w:rsidRPr="00353513">
        <w:rPr>
          <w:sz w:val="24"/>
          <w:szCs w:val="24"/>
        </w:rPr>
        <w:t xml:space="preserve"> 2024</w:t>
      </w:r>
      <w:r w:rsidRPr="00353513">
        <w:rPr>
          <w:sz w:val="24"/>
          <w:szCs w:val="24"/>
        </w:rPr>
        <w:t>, 11</w:t>
      </w:r>
      <w:r w:rsidRPr="00353513">
        <w:rPr>
          <w:sz w:val="24"/>
          <w:szCs w:val="24"/>
          <w:vertAlign w:val="superscript"/>
        </w:rPr>
        <w:t>th</w:t>
      </w:r>
      <w:r w:rsidRPr="00353513">
        <w:rPr>
          <w:sz w:val="24"/>
          <w:szCs w:val="24"/>
        </w:rPr>
        <w:t xml:space="preserve"> September</w:t>
      </w:r>
      <w:r w:rsidR="0083151A" w:rsidRPr="00353513">
        <w:rPr>
          <w:sz w:val="24"/>
          <w:szCs w:val="24"/>
        </w:rPr>
        <w:t>2024</w:t>
      </w:r>
      <w:r w:rsidRPr="00353513">
        <w:rPr>
          <w:sz w:val="24"/>
          <w:szCs w:val="24"/>
        </w:rPr>
        <w:t>, 9</w:t>
      </w:r>
      <w:r w:rsidRPr="00353513">
        <w:rPr>
          <w:sz w:val="24"/>
          <w:szCs w:val="24"/>
          <w:vertAlign w:val="superscript"/>
        </w:rPr>
        <w:t>th</w:t>
      </w:r>
      <w:r w:rsidRPr="00353513">
        <w:rPr>
          <w:sz w:val="24"/>
          <w:szCs w:val="24"/>
        </w:rPr>
        <w:t xml:space="preserve"> October</w:t>
      </w:r>
      <w:r w:rsidR="0083151A" w:rsidRPr="00353513">
        <w:rPr>
          <w:sz w:val="24"/>
          <w:szCs w:val="24"/>
        </w:rPr>
        <w:t xml:space="preserve"> 2024</w:t>
      </w:r>
      <w:r w:rsidRPr="00353513">
        <w:rPr>
          <w:sz w:val="24"/>
          <w:szCs w:val="24"/>
        </w:rPr>
        <w:t>, 13</w:t>
      </w:r>
      <w:r w:rsidRPr="00353513">
        <w:rPr>
          <w:sz w:val="24"/>
          <w:szCs w:val="24"/>
          <w:vertAlign w:val="superscript"/>
        </w:rPr>
        <w:t>th</w:t>
      </w:r>
      <w:r w:rsidRPr="00353513">
        <w:rPr>
          <w:sz w:val="24"/>
          <w:szCs w:val="24"/>
        </w:rPr>
        <w:t xml:space="preserve"> November</w:t>
      </w:r>
      <w:r w:rsidR="0083151A" w:rsidRPr="00353513">
        <w:rPr>
          <w:sz w:val="24"/>
          <w:szCs w:val="24"/>
        </w:rPr>
        <w:t xml:space="preserve"> 2024</w:t>
      </w:r>
      <w:r w:rsidRPr="00353513">
        <w:rPr>
          <w:sz w:val="24"/>
          <w:szCs w:val="24"/>
        </w:rPr>
        <w:t xml:space="preserve">, </w:t>
      </w:r>
      <w:r w:rsidR="00460FC0" w:rsidRPr="00353513">
        <w:rPr>
          <w:sz w:val="24"/>
          <w:szCs w:val="24"/>
        </w:rPr>
        <w:t>4</w:t>
      </w:r>
      <w:r w:rsidR="00460FC0" w:rsidRPr="00353513">
        <w:rPr>
          <w:sz w:val="24"/>
          <w:szCs w:val="24"/>
          <w:vertAlign w:val="superscript"/>
        </w:rPr>
        <w:t>th</w:t>
      </w:r>
      <w:r w:rsidR="00460FC0" w:rsidRPr="00353513">
        <w:rPr>
          <w:sz w:val="24"/>
          <w:szCs w:val="24"/>
        </w:rPr>
        <w:t xml:space="preserve"> December</w:t>
      </w:r>
      <w:r w:rsidR="0083151A" w:rsidRPr="00353513">
        <w:rPr>
          <w:sz w:val="24"/>
          <w:szCs w:val="24"/>
        </w:rPr>
        <w:t xml:space="preserve"> 2024</w:t>
      </w:r>
      <w:r w:rsidR="00460FC0" w:rsidRPr="00353513">
        <w:rPr>
          <w:sz w:val="24"/>
          <w:szCs w:val="24"/>
        </w:rPr>
        <w:t>, 1</w:t>
      </w:r>
      <w:r w:rsidR="00A95970" w:rsidRPr="00353513">
        <w:rPr>
          <w:sz w:val="24"/>
          <w:szCs w:val="24"/>
        </w:rPr>
        <w:t>5</w:t>
      </w:r>
      <w:r w:rsidR="00460FC0" w:rsidRPr="00353513">
        <w:rPr>
          <w:sz w:val="24"/>
          <w:szCs w:val="24"/>
        </w:rPr>
        <w:t>th January 2025, 12</w:t>
      </w:r>
      <w:r w:rsidR="00460FC0" w:rsidRPr="00353513">
        <w:rPr>
          <w:sz w:val="24"/>
          <w:szCs w:val="24"/>
          <w:vertAlign w:val="superscript"/>
        </w:rPr>
        <w:t>th</w:t>
      </w:r>
      <w:r w:rsidR="00460FC0" w:rsidRPr="00353513">
        <w:rPr>
          <w:sz w:val="24"/>
          <w:szCs w:val="24"/>
        </w:rPr>
        <w:t xml:space="preserve"> February 2025, </w:t>
      </w:r>
      <w:r w:rsidR="0083151A" w:rsidRPr="00353513">
        <w:rPr>
          <w:sz w:val="24"/>
          <w:szCs w:val="24"/>
        </w:rPr>
        <w:t>12</w:t>
      </w:r>
      <w:r w:rsidR="0083151A" w:rsidRPr="00353513">
        <w:rPr>
          <w:sz w:val="24"/>
          <w:szCs w:val="24"/>
          <w:vertAlign w:val="superscript"/>
        </w:rPr>
        <w:t>th</w:t>
      </w:r>
      <w:r w:rsidR="0083151A" w:rsidRPr="00353513">
        <w:rPr>
          <w:sz w:val="24"/>
          <w:szCs w:val="24"/>
        </w:rPr>
        <w:t xml:space="preserve"> March 2025.</w:t>
      </w:r>
    </w:p>
    <w:p w14:paraId="2D34FE2F" w14:textId="65080C57" w:rsidR="00A92924" w:rsidRPr="00353513" w:rsidRDefault="00A92924"/>
    <w:p w14:paraId="00CE5973" w14:textId="074A3D37" w:rsidR="00A92924" w:rsidRPr="00353513" w:rsidRDefault="00A92924"/>
    <w:p w14:paraId="461B0F71" w14:textId="172C4AB1" w:rsidR="00A92924" w:rsidRPr="00353513" w:rsidRDefault="00A92924"/>
    <w:p w14:paraId="193A2200" w14:textId="6637083B" w:rsidR="00A92924" w:rsidRPr="00353513" w:rsidRDefault="00A92924"/>
    <w:p w14:paraId="68439C0B" w14:textId="04C63F52" w:rsidR="00A92924" w:rsidRPr="00353513" w:rsidRDefault="00A92924"/>
    <w:p w14:paraId="4477E0CA" w14:textId="45F78178" w:rsidR="00A92924" w:rsidRPr="00353513" w:rsidRDefault="00A92924"/>
    <w:p w14:paraId="432EBB80" w14:textId="72DBEE58" w:rsidR="00A92924" w:rsidRPr="00353513" w:rsidRDefault="00A92924"/>
    <w:p w14:paraId="7A53A5CB" w14:textId="77777777" w:rsidR="00A92924" w:rsidRPr="00353513" w:rsidRDefault="00A92924"/>
    <w:p w14:paraId="6C3403C6" w14:textId="77777777" w:rsidR="00E228D8" w:rsidRPr="00353513" w:rsidRDefault="00E228D8"/>
    <w:p w14:paraId="672D80D6" w14:textId="77777777" w:rsidR="00E228D8" w:rsidRPr="00353513" w:rsidRDefault="00E228D8"/>
    <w:p w14:paraId="4E00C732" w14:textId="77777777" w:rsidR="00E228D8" w:rsidRPr="00353513" w:rsidRDefault="00E228D8"/>
    <w:p w14:paraId="210B76CA" w14:textId="77777777" w:rsidR="0003625F" w:rsidRPr="00353513" w:rsidRDefault="0003625F"/>
    <w:p w14:paraId="6CBE8559" w14:textId="2E3FE8B2" w:rsidR="00813C68" w:rsidRPr="00353513" w:rsidRDefault="00813C68">
      <w:r w:rsidRPr="00FE0B62">
        <w:rPr>
          <w:b/>
          <w:bCs/>
          <w:color w:val="000000" w:themeColor="text1"/>
          <w:u w:val="single"/>
        </w:rPr>
        <w:t>Appointments</w:t>
      </w:r>
    </w:p>
    <w:p w14:paraId="1DEB2ACD" w14:textId="6DF15232" w:rsidR="00813C68" w:rsidRPr="00353513" w:rsidRDefault="00813C68">
      <w:r w:rsidRPr="00353513">
        <w:t xml:space="preserve">To make an appointment, please telephone </w:t>
      </w:r>
      <w:r w:rsidRPr="00353513">
        <w:rPr>
          <w:b/>
          <w:bCs/>
        </w:rPr>
        <w:t xml:space="preserve">01536 723566 </w:t>
      </w:r>
      <w:r w:rsidRPr="00353513">
        <w:t>or visit the reception desk during opening hours</w:t>
      </w:r>
      <w:r w:rsidR="00F27A93" w:rsidRPr="00353513">
        <w:t>.</w:t>
      </w:r>
      <w:r w:rsidRPr="00353513">
        <w:t xml:space="preserve"> </w:t>
      </w:r>
      <w:r w:rsidR="00F27A93" w:rsidRPr="00353513">
        <w:t>W</w:t>
      </w:r>
      <w:r w:rsidRPr="00353513">
        <w:t xml:space="preserve">e operate a </w:t>
      </w:r>
      <w:r w:rsidR="00861994" w:rsidRPr="00353513">
        <w:t>computerized</w:t>
      </w:r>
      <w:r w:rsidRPr="00353513">
        <w:t xml:space="preserve"> appointment </w:t>
      </w:r>
      <w:r w:rsidR="00861994" w:rsidRPr="00353513">
        <w:t>system;</w:t>
      </w:r>
      <w:r w:rsidRPr="00353513">
        <w:t xml:space="preserve"> </w:t>
      </w:r>
      <w:r w:rsidR="00581CA1" w:rsidRPr="00353513">
        <w:t>p</w:t>
      </w:r>
      <w:r w:rsidRPr="00353513">
        <w:t>re-bookable GP appointments are available up to 2 weeks</w:t>
      </w:r>
      <w:r w:rsidR="006B224E" w:rsidRPr="00353513">
        <w:t xml:space="preserve"> in</w:t>
      </w:r>
      <w:r w:rsidRPr="00353513">
        <w:t xml:space="preserve"> advance. You ma</w:t>
      </w:r>
      <w:r w:rsidR="00053830" w:rsidRPr="00353513">
        <w:t>y request the doctor of your choice, but this will be subject to availability. Telephone a</w:t>
      </w:r>
      <w:r w:rsidR="00E41247" w:rsidRPr="00353513">
        <w:t>ppointments</w:t>
      </w:r>
      <w:r w:rsidR="00053830" w:rsidRPr="00353513">
        <w:t xml:space="preserve"> </w:t>
      </w:r>
      <w:r w:rsidR="006B3D59" w:rsidRPr="00353513">
        <w:t>are</w:t>
      </w:r>
      <w:r w:rsidR="00053830" w:rsidRPr="00353513">
        <w:t xml:space="preserve"> also available from a GP or Advanced Nurse Practitioner if you do not need to be seen face to face.</w:t>
      </w:r>
    </w:p>
    <w:p w14:paraId="77165F18" w14:textId="5DEB41C5" w:rsidR="006C603F" w:rsidRPr="00FE0B62" w:rsidRDefault="007C5680">
      <w:pPr>
        <w:rPr>
          <w:color w:val="FFFFFF" w:themeColor="background1"/>
        </w:rPr>
      </w:pPr>
      <w:r w:rsidRPr="00FE0B62">
        <w:rPr>
          <w:noProof/>
          <w:color w:val="FFFFFF" w:themeColor="background1"/>
        </w:rPr>
        <w:drawing>
          <wp:anchor distT="0" distB="0" distL="114300" distR="114300" simplePos="0" relativeHeight="251659264" behindDoc="0" locked="0" layoutInCell="1" allowOverlap="1" wp14:anchorId="69F0B9C8" wp14:editId="0F6109D7">
            <wp:simplePos x="0" y="0"/>
            <wp:positionH relativeFrom="page">
              <wp:align>center</wp:align>
            </wp:positionH>
            <wp:positionV relativeFrom="paragraph">
              <wp:posOffset>264160</wp:posOffset>
            </wp:positionV>
            <wp:extent cx="3684270" cy="1504950"/>
            <wp:effectExtent l="0" t="0" r="0" b="0"/>
            <wp:wrapTopAndBottom/>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427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7A75F" w14:textId="3E83151C" w:rsidR="00DE398B" w:rsidRPr="00FE0B62" w:rsidRDefault="00DE398B">
      <w:pPr>
        <w:rPr>
          <w:color w:val="FFFFFF" w:themeColor="background1"/>
        </w:rPr>
      </w:pPr>
    </w:p>
    <w:p w14:paraId="0904289F" w14:textId="77777777" w:rsidR="00DE398B" w:rsidRPr="00FE0B62" w:rsidRDefault="00DE398B">
      <w:pPr>
        <w:rPr>
          <w:color w:val="FFFFFF" w:themeColor="background1"/>
          <w:u w:val="single"/>
        </w:rPr>
      </w:pPr>
    </w:p>
    <w:p w14:paraId="2C03A8D9" w14:textId="77777777" w:rsidR="00DE398B" w:rsidRPr="00FE0B62" w:rsidRDefault="00DE398B">
      <w:pPr>
        <w:rPr>
          <w:b/>
          <w:bCs/>
          <w:color w:val="000000" w:themeColor="text1"/>
          <w:u w:val="single"/>
        </w:rPr>
      </w:pPr>
      <w:r w:rsidRPr="00FE0B62">
        <w:rPr>
          <w:b/>
          <w:bCs/>
          <w:color w:val="000000" w:themeColor="text1"/>
          <w:u w:val="single"/>
        </w:rPr>
        <w:t xml:space="preserve">Cancelling Appointments </w:t>
      </w:r>
    </w:p>
    <w:p w14:paraId="1747C18B" w14:textId="19658C5D" w:rsidR="00DE398B" w:rsidRPr="00353513" w:rsidRDefault="00DE398B">
      <w:r w:rsidRPr="00353513">
        <w:t>If you are unable to keep your appointment, please inform the practice as soon possible. Missed appointments are a waste of our health professional</w:t>
      </w:r>
      <w:r w:rsidR="00C859DA" w:rsidRPr="00353513">
        <w:t>’</w:t>
      </w:r>
      <w:r w:rsidRPr="00353513">
        <w:t xml:space="preserve">s time and take away valuable appointments from other patients. </w:t>
      </w:r>
      <w:r w:rsidR="00922C43" w:rsidRPr="00353513">
        <w:t>Additionally, i</w:t>
      </w:r>
      <w:r w:rsidRPr="00353513">
        <w:t xml:space="preserve">f you are more than 10 minutes late for your appointment you may </w:t>
      </w:r>
      <w:r w:rsidR="00DD266E" w:rsidRPr="00353513">
        <w:t>need</w:t>
      </w:r>
      <w:r w:rsidRPr="00353513">
        <w:t xml:space="preserve"> to rebook.</w:t>
      </w:r>
    </w:p>
    <w:p w14:paraId="30D8EF26" w14:textId="385A9ADA" w:rsidR="00DE398B" w:rsidRPr="00353513" w:rsidRDefault="00DE398B"/>
    <w:p w14:paraId="034B91DD" w14:textId="77777777" w:rsidR="00DE398B" w:rsidRPr="00FE0B62" w:rsidRDefault="00DE398B">
      <w:pPr>
        <w:rPr>
          <w:b/>
          <w:bCs/>
          <w:color w:val="000000" w:themeColor="text1"/>
          <w:u w:val="single"/>
        </w:rPr>
      </w:pPr>
      <w:r w:rsidRPr="00FE0B62">
        <w:rPr>
          <w:b/>
          <w:bCs/>
          <w:color w:val="000000" w:themeColor="text1"/>
          <w:u w:val="single"/>
        </w:rPr>
        <w:t>Home Visits</w:t>
      </w:r>
    </w:p>
    <w:p w14:paraId="0F9B47A1" w14:textId="2DB5A8ED" w:rsidR="00735FA0" w:rsidRPr="00353513" w:rsidRDefault="00DE398B">
      <w:r w:rsidRPr="00353513">
        <w:t>Home visits will only be made to patients</w:t>
      </w:r>
      <w:r w:rsidR="0049343A" w:rsidRPr="00353513">
        <w:t xml:space="preserve"> who</w:t>
      </w:r>
      <w:r w:rsidRPr="00353513">
        <w:t xml:space="preserve"> the doctors consider to be too il</w:t>
      </w:r>
      <w:r w:rsidR="004C2D0B" w:rsidRPr="00353513">
        <w:t>l</w:t>
      </w:r>
      <w:r w:rsidRPr="00353513">
        <w:t xml:space="preserve"> </w:t>
      </w:r>
      <w:r w:rsidR="005023C8" w:rsidRPr="00353513">
        <w:t>to come to the surgery, are immobile or housebound</w:t>
      </w:r>
      <w:r w:rsidRPr="00353513">
        <w:t>. There is no automatic right to a home visit</w:t>
      </w:r>
      <w:r w:rsidR="00AD554D" w:rsidRPr="00353513">
        <w:t xml:space="preserve"> and r</w:t>
      </w:r>
      <w:r w:rsidRPr="00353513">
        <w:t>equests should be made, if possible</w:t>
      </w:r>
      <w:r w:rsidR="00165248" w:rsidRPr="00353513">
        <w:t>,</w:t>
      </w:r>
      <w:r w:rsidRPr="00353513">
        <w:t xml:space="preserve"> before 10:30am</w:t>
      </w:r>
      <w:r w:rsidR="00165248" w:rsidRPr="00353513">
        <w:t xml:space="preserve">. When </w:t>
      </w:r>
      <w:r w:rsidR="00627260" w:rsidRPr="00353513">
        <w:t>scheduling a home visit please give</w:t>
      </w:r>
      <w:r w:rsidRPr="00353513">
        <w:t xml:space="preserve"> the receptionist as much information as</w:t>
      </w:r>
      <w:r w:rsidR="00627260" w:rsidRPr="00353513">
        <w:t xml:space="preserve"> possible</w:t>
      </w:r>
      <w:r w:rsidRPr="00353513">
        <w:t xml:space="preserve"> to assist the doctor </w:t>
      </w:r>
      <w:r w:rsidR="00793E21" w:rsidRPr="00353513">
        <w:t>when</w:t>
      </w:r>
      <w:r w:rsidRPr="00353513">
        <w:t xml:space="preserve"> deciding the degree of urgency. </w:t>
      </w:r>
    </w:p>
    <w:p w14:paraId="4BF25EA3" w14:textId="27A33761" w:rsidR="00735FA0" w:rsidRPr="00353513" w:rsidRDefault="00735FA0"/>
    <w:p w14:paraId="7AA24D55" w14:textId="77777777" w:rsidR="00AB1E19" w:rsidRDefault="00AB1E19">
      <w:pPr>
        <w:rPr>
          <w:b/>
          <w:bCs/>
          <w:color w:val="000000" w:themeColor="text1"/>
          <w:u w:val="single"/>
        </w:rPr>
      </w:pPr>
    </w:p>
    <w:p w14:paraId="3B904DF8" w14:textId="584C1A85" w:rsidR="00A23F93" w:rsidRPr="00FE0B62" w:rsidRDefault="00A23F93">
      <w:pPr>
        <w:rPr>
          <w:b/>
          <w:bCs/>
          <w:color w:val="000000" w:themeColor="text1"/>
          <w:u w:val="single"/>
        </w:rPr>
      </w:pPr>
      <w:r w:rsidRPr="00FE0B62">
        <w:rPr>
          <w:b/>
          <w:bCs/>
          <w:color w:val="000000" w:themeColor="text1"/>
          <w:u w:val="single"/>
        </w:rPr>
        <w:lastRenderedPageBreak/>
        <w:t>Out of Hours Service</w:t>
      </w:r>
    </w:p>
    <w:p w14:paraId="7F4C268B" w14:textId="53A62C29" w:rsidR="00A23F93" w:rsidRPr="00353513" w:rsidRDefault="00A23F93">
      <w:r w:rsidRPr="00353513">
        <w:t xml:space="preserve">NHS 111 provides an emergency out of hours service for evenings and weekends for urgent medical problems. Patients may be offered advice by telephone or </w:t>
      </w:r>
      <w:r w:rsidR="00EF458A" w:rsidRPr="00353513">
        <w:t xml:space="preserve">be </w:t>
      </w:r>
      <w:r w:rsidRPr="00353513">
        <w:t>asked to visit the</w:t>
      </w:r>
      <w:r w:rsidR="00B07895" w:rsidRPr="00353513">
        <w:t xml:space="preserve"> Out of Hours</w:t>
      </w:r>
      <w:r w:rsidRPr="00353513">
        <w:t xml:space="preserve"> </w:t>
      </w:r>
      <w:r w:rsidR="00B07895" w:rsidRPr="00353513">
        <w:t>Centre</w:t>
      </w:r>
      <w:r w:rsidRPr="00353513">
        <w:t xml:space="preserve"> at Kettering General Hospital. The nearest Walk-in </w:t>
      </w:r>
      <w:proofErr w:type="spellStart"/>
      <w:r w:rsidRPr="00353513">
        <w:t>centre</w:t>
      </w:r>
      <w:proofErr w:type="spellEnd"/>
      <w:r w:rsidRPr="00353513">
        <w:t xml:space="preserve"> is Corby Urgent Care, Cottingham Road, Corby, Northamptonshire, NN17 2UR Tel: 01536 202121</w:t>
      </w:r>
    </w:p>
    <w:p w14:paraId="55D3ED7B" w14:textId="77777777" w:rsidR="007C5680" w:rsidRDefault="007C5680">
      <w:pPr>
        <w:rPr>
          <w:b/>
          <w:bCs/>
          <w:color w:val="000000" w:themeColor="text1"/>
          <w:u w:val="single"/>
        </w:rPr>
      </w:pPr>
    </w:p>
    <w:p w14:paraId="23E4295E" w14:textId="33EE3E2C" w:rsidR="00A23F93" w:rsidRPr="00FE0B62" w:rsidRDefault="00A23F93">
      <w:pPr>
        <w:rPr>
          <w:b/>
          <w:bCs/>
          <w:color w:val="000000" w:themeColor="text1"/>
          <w:u w:val="single"/>
        </w:rPr>
      </w:pPr>
      <w:r w:rsidRPr="00FE0B62">
        <w:rPr>
          <w:b/>
          <w:bCs/>
          <w:color w:val="000000" w:themeColor="text1"/>
          <w:u w:val="single"/>
        </w:rPr>
        <w:t>Extended Access</w:t>
      </w:r>
    </w:p>
    <w:p w14:paraId="7A163C4E" w14:textId="3118D585" w:rsidR="00A23F93" w:rsidRPr="00353513" w:rsidRDefault="007C5680">
      <w:r w:rsidRPr="00FE0B62">
        <w:rPr>
          <w:noProof/>
          <w:color w:val="FFFFFF" w:themeColor="background1"/>
        </w:rPr>
        <w:drawing>
          <wp:anchor distT="0" distB="0" distL="114300" distR="114300" simplePos="0" relativeHeight="251660288" behindDoc="0" locked="0" layoutInCell="1" allowOverlap="1" wp14:anchorId="6966B2AD" wp14:editId="18C33574">
            <wp:simplePos x="0" y="0"/>
            <wp:positionH relativeFrom="page">
              <wp:align>center</wp:align>
            </wp:positionH>
            <wp:positionV relativeFrom="paragraph">
              <wp:posOffset>733425</wp:posOffset>
            </wp:positionV>
            <wp:extent cx="3095625" cy="1714500"/>
            <wp:effectExtent l="0" t="0" r="9525" b="0"/>
            <wp:wrapTopAndBottom/>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F93" w:rsidRPr="00353513">
        <w:t xml:space="preserve"> Making it easier to get an appointment at a time that suits you. Appointments are available each day </w:t>
      </w:r>
      <w:r w:rsidR="00056784" w:rsidRPr="00353513">
        <w:t xml:space="preserve">through the </w:t>
      </w:r>
      <w:r w:rsidR="00A23F93" w:rsidRPr="00353513">
        <w:t>shared service with other practices in the area</w:t>
      </w:r>
      <w:r w:rsidR="00056784" w:rsidRPr="00353513">
        <w:t>.</w:t>
      </w:r>
      <w:r w:rsidR="000158E8" w:rsidRPr="00353513">
        <w:t xml:space="preserve"> This service</w:t>
      </w:r>
      <w:r w:rsidR="00A23F93" w:rsidRPr="00353513">
        <w:t xml:space="preserve"> is based at Prospect House, Lower Street, Kettering, NN16 </w:t>
      </w:r>
      <w:r w:rsidR="00DE3010" w:rsidRPr="00353513">
        <w:t>8DN.</w:t>
      </w:r>
    </w:p>
    <w:p w14:paraId="2C2C42B0" w14:textId="66A9DE81" w:rsidR="00A23F93" w:rsidRPr="00353513" w:rsidRDefault="00A23F93"/>
    <w:p w14:paraId="59AC11A0" w14:textId="77777777" w:rsidR="007C5680" w:rsidRPr="00353513" w:rsidRDefault="007C5680"/>
    <w:p w14:paraId="42458830" w14:textId="21BFE475" w:rsidR="00A23F93" w:rsidRPr="00FE0B62" w:rsidRDefault="00A23F93">
      <w:pPr>
        <w:rPr>
          <w:b/>
          <w:bCs/>
          <w:color w:val="000000" w:themeColor="text1"/>
          <w:u w:val="single"/>
        </w:rPr>
      </w:pPr>
      <w:r w:rsidRPr="00FE0B62">
        <w:rPr>
          <w:b/>
          <w:bCs/>
          <w:color w:val="000000" w:themeColor="text1"/>
          <w:u w:val="single"/>
        </w:rPr>
        <w:t>PPG – Patient Participation Group</w:t>
      </w:r>
    </w:p>
    <w:p w14:paraId="34A64D44" w14:textId="718D84BE" w:rsidR="00A23F93" w:rsidRPr="00353513" w:rsidRDefault="00A23F93">
      <w:r w:rsidRPr="00353513">
        <w:t xml:space="preserve">This is made up of patients and practice staff who meet every other month to consider ways of making a positive contribution to the services and facilities offered by the practice to </w:t>
      </w:r>
      <w:r w:rsidR="00ED6AC7" w:rsidRPr="00353513">
        <w:t>patients</w:t>
      </w:r>
      <w:r w:rsidRPr="00353513">
        <w:t xml:space="preserve">. If you would like </w:t>
      </w:r>
      <w:r w:rsidR="00ED6AC7" w:rsidRPr="00353513">
        <w:t xml:space="preserve">to find out more and maybe join, please contact Helen Beesley (Practice </w:t>
      </w:r>
      <w:r w:rsidR="00251C84" w:rsidRPr="00353513">
        <w:t xml:space="preserve">Business </w:t>
      </w:r>
      <w:r w:rsidR="00ED6AC7" w:rsidRPr="00353513">
        <w:t xml:space="preserve">Manager) or Joanne Burns (Secretary) on </w:t>
      </w:r>
      <w:r w:rsidR="00ED6AC7" w:rsidRPr="00353513">
        <w:rPr>
          <w:b/>
          <w:bCs/>
        </w:rPr>
        <w:t>01536 723566</w:t>
      </w:r>
    </w:p>
    <w:p w14:paraId="5A547FCD" w14:textId="1F0706D6" w:rsidR="00DE398B" w:rsidRPr="00353513" w:rsidRDefault="00CB3518">
      <w:r w:rsidRPr="00353513">
        <w:br w:type="page"/>
      </w:r>
      <w:r w:rsidR="00414A2E" w:rsidRPr="00FE0B62">
        <w:rPr>
          <w:b/>
          <w:bCs/>
          <w:color w:val="000000" w:themeColor="text1"/>
          <w:u w:val="single"/>
        </w:rPr>
        <w:lastRenderedPageBreak/>
        <w:t>Ordering Medication</w:t>
      </w:r>
    </w:p>
    <w:p w14:paraId="20D7A57E" w14:textId="698036A9" w:rsidR="00414A2E" w:rsidRPr="00353513" w:rsidRDefault="00414A2E">
      <w:pPr>
        <w:rPr>
          <w:b/>
          <w:bCs/>
        </w:rPr>
      </w:pPr>
      <w:r w:rsidRPr="00353513">
        <w:rPr>
          <w:b/>
          <w:bCs/>
        </w:rPr>
        <w:t>We do not take requests via the telephone</w:t>
      </w:r>
      <w:r w:rsidR="006B6BE5" w:rsidRPr="00353513">
        <w:rPr>
          <w:b/>
          <w:bCs/>
        </w:rPr>
        <w:t>.</w:t>
      </w:r>
    </w:p>
    <w:p w14:paraId="0A0077D5" w14:textId="29B4D33D" w:rsidR="00414A2E" w:rsidRPr="00353513" w:rsidRDefault="00414A2E">
      <w:r w:rsidRPr="00353513">
        <w:t>We require two working days</w:t>
      </w:r>
      <w:r w:rsidR="007A75D0" w:rsidRPr="00353513">
        <w:t xml:space="preserve"> of</w:t>
      </w:r>
      <w:r w:rsidRPr="00353513">
        <w:t xml:space="preserve"> notice for your prescription to be ready for collection or</w:t>
      </w:r>
      <w:r w:rsidR="007A75D0" w:rsidRPr="00353513">
        <w:t xml:space="preserve"> for you</w:t>
      </w:r>
      <w:r w:rsidR="000152F9" w:rsidRPr="00353513">
        <w:t>r</w:t>
      </w:r>
      <w:r w:rsidR="007A75D0" w:rsidRPr="00353513">
        <w:t xml:space="preserve"> prescription</w:t>
      </w:r>
      <w:r w:rsidRPr="00353513">
        <w:t xml:space="preserve"> to be sent </w:t>
      </w:r>
      <w:r w:rsidR="000152F9" w:rsidRPr="00353513">
        <w:t xml:space="preserve">to </w:t>
      </w:r>
      <w:r w:rsidRPr="00353513">
        <w:t>your nominated pharmacy.</w:t>
      </w:r>
    </w:p>
    <w:p w14:paraId="15F56DE3" w14:textId="2152B705" w:rsidR="00414A2E" w:rsidRPr="00353513" w:rsidRDefault="00414A2E">
      <w:r w:rsidRPr="00353513">
        <w:t xml:space="preserve">If you need long-term medication, your doctor will authorise you to obtain repeat prescriptions. To re-order your prescription please complete your re-order form. </w:t>
      </w:r>
    </w:p>
    <w:p w14:paraId="6F4CD744" w14:textId="23FBA41C" w:rsidR="00F655CF" w:rsidRPr="00122C9F" w:rsidRDefault="00F655CF" w:rsidP="00F655CF">
      <w:pPr>
        <w:rPr>
          <w:b/>
          <w:bCs/>
        </w:rPr>
      </w:pPr>
      <w:r w:rsidRPr="00122C9F">
        <w:rPr>
          <w:b/>
          <w:bCs/>
        </w:rPr>
        <w:t>Electronic Prescriptions</w:t>
      </w:r>
    </w:p>
    <w:p w14:paraId="71EB490E" w14:textId="5AC3F96E" w:rsidR="00F655CF" w:rsidRPr="00353513" w:rsidRDefault="00F655CF" w:rsidP="00F655CF">
      <w:r w:rsidRPr="00353513">
        <w:t>If you have</w:t>
      </w:r>
      <w:r w:rsidR="00720BDD" w:rsidRPr="00353513">
        <w:t xml:space="preserve"> selected</w:t>
      </w:r>
      <w:r w:rsidRPr="00353513">
        <w:t xml:space="preserve"> a nominated pharmacy, once the GP has electronically signed of</w:t>
      </w:r>
      <w:r w:rsidR="00720BDD" w:rsidRPr="00353513">
        <w:t>f</w:t>
      </w:r>
      <w:r w:rsidRPr="00353513">
        <w:t xml:space="preserve"> </w:t>
      </w:r>
      <w:r w:rsidR="000E076D" w:rsidRPr="00353513">
        <w:t xml:space="preserve">on </w:t>
      </w:r>
      <w:r w:rsidRPr="00353513">
        <w:t>the request, the prescription will be sent electronically to the pharmacy for you to collect.</w:t>
      </w:r>
      <w:r w:rsidR="000E076D" w:rsidRPr="00353513">
        <w:t xml:space="preserve"> This </w:t>
      </w:r>
      <w:r w:rsidR="00A22137" w:rsidRPr="00353513">
        <w:t>is the primary way we process prescriptions at the surgery,</w:t>
      </w:r>
      <w:r w:rsidR="00CF32F5" w:rsidRPr="00353513">
        <w:t xml:space="preserve"> if you would like your </w:t>
      </w:r>
      <w:r w:rsidR="002511A9" w:rsidRPr="00353513">
        <w:t>prescription</w:t>
      </w:r>
      <w:r w:rsidR="00CF32F5" w:rsidRPr="00353513">
        <w:t xml:space="preserve"> to be sent </w:t>
      </w:r>
      <w:r w:rsidR="0066356E" w:rsidRPr="00353513">
        <w:t>electronically,</w:t>
      </w:r>
      <w:r w:rsidR="00A22137" w:rsidRPr="00353513">
        <w:t xml:space="preserve"> please ask the surgery</w:t>
      </w:r>
      <w:r w:rsidR="00610B15" w:rsidRPr="00353513">
        <w:t xml:space="preserve"> for guidance</w:t>
      </w:r>
      <w:r w:rsidR="00612EA2" w:rsidRPr="00353513">
        <w:t xml:space="preserve"> on signing up </w:t>
      </w:r>
      <w:r w:rsidR="00323C71" w:rsidRPr="00353513">
        <w:t>for online services</w:t>
      </w:r>
      <w:r w:rsidR="00A22137" w:rsidRPr="00353513">
        <w:t xml:space="preserve"> </w:t>
      </w:r>
      <w:r w:rsidR="002511A9" w:rsidRPr="00353513">
        <w:t>and make sure you have a nominated pharmacy.</w:t>
      </w:r>
      <w:r w:rsidRPr="00353513">
        <w:t xml:space="preserve"> </w:t>
      </w:r>
    </w:p>
    <w:p w14:paraId="7E88C6A4" w14:textId="7ED2BE35" w:rsidR="00F655CF" w:rsidRPr="00122C9F" w:rsidRDefault="00F655CF" w:rsidP="00F655CF">
      <w:pPr>
        <w:rPr>
          <w:b/>
          <w:bCs/>
        </w:rPr>
      </w:pPr>
      <w:r w:rsidRPr="00122C9F">
        <w:rPr>
          <w:b/>
          <w:bCs/>
        </w:rPr>
        <w:t>Paper Prescriptions</w:t>
      </w:r>
    </w:p>
    <w:p w14:paraId="60397DE2" w14:textId="049E44A2" w:rsidR="00F655CF" w:rsidRPr="00353513" w:rsidRDefault="00F655CF" w:rsidP="00F655CF">
      <w:r w:rsidRPr="00353513">
        <w:t>If you are not signed up to a pharmacy or your medication requires a GP to physically sign it off, you will need to collect your</w:t>
      </w:r>
      <w:r w:rsidR="00523E06" w:rsidRPr="00353513">
        <w:t xml:space="preserve"> paper</w:t>
      </w:r>
      <w:r w:rsidRPr="00353513">
        <w:t xml:space="preserve"> prescription from the surgery.</w:t>
      </w:r>
    </w:p>
    <w:p w14:paraId="189F2E21" w14:textId="7EB108E6" w:rsidR="00F655CF" w:rsidRPr="008236D8" w:rsidRDefault="00F655CF" w:rsidP="00F655CF">
      <w:pPr>
        <w:rPr>
          <w:b/>
          <w:bCs/>
          <w:color w:val="000000" w:themeColor="text1"/>
        </w:rPr>
      </w:pPr>
      <w:r w:rsidRPr="008236D8">
        <w:rPr>
          <w:b/>
          <w:bCs/>
          <w:color w:val="000000" w:themeColor="text1"/>
        </w:rPr>
        <w:t>Repeat Prescriptions On-line</w:t>
      </w:r>
    </w:p>
    <w:p w14:paraId="2DB97876" w14:textId="1316C256" w:rsidR="00F655CF" w:rsidRPr="00353513" w:rsidRDefault="00F655CF" w:rsidP="00F655CF">
      <w:r w:rsidRPr="00353513">
        <w:t>Patients can order their repeat prescriptions on-line, please ask reception for your website log in details. You will need a form of photo ID for us to give you this information.</w:t>
      </w:r>
    </w:p>
    <w:p w14:paraId="3F4F23DB" w14:textId="7E8AADC3" w:rsidR="00F655CF" w:rsidRPr="008236D8" w:rsidRDefault="00F655CF" w:rsidP="00F655CF">
      <w:pPr>
        <w:rPr>
          <w:b/>
          <w:bCs/>
          <w:color w:val="000000" w:themeColor="text1"/>
        </w:rPr>
      </w:pPr>
      <w:r w:rsidRPr="008236D8">
        <w:rPr>
          <w:b/>
          <w:bCs/>
          <w:color w:val="000000" w:themeColor="text1"/>
        </w:rPr>
        <w:t xml:space="preserve">Repeat Prescriptions </w:t>
      </w:r>
    </w:p>
    <w:p w14:paraId="5A1F4BFE" w14:textId="6B41EE87" w:rsidR="00F655CF" w:rsidRPr="00353513" w:rsidRDefault="00F655CF" w:rsidP="00F655CF">
      <w:r w:rsidRPr="00353513">
        <w:t xml:space="preserve">Patients can order their repeat prescriptions in the surgery by </w:t>
      </w:r>
      <w:r w:rsidR="00285955" w:rsidRPr="00353513">
        <w:t xml:space="preserve">ticking the required medication on their </w:t>
      </w:r>
      <w:r w:rsidR="009E7FEC" w:rsidRPr="00353513">
        <w:t xml:space="preserve">printed </w:t>
      </w:r>
      <w:r w:rsidR="00285955" w:rsidRPr="00353513">
        <w:t>repeats list</w:t>
      </w:r>
      <w:r w:rsidRPr="00353513">
        <w:t xml:space="preserve"> or </w:t>
      </w:r>
      <w:r w:rsidR="001205C9" w:rsidRPr="00353513">
        <w:t xml:space="preserve">by bringing in a </w:t>
      </w:r>
      <w:r w:rsidRPr="00353513">
        <w:t xml:space="preserve">piece of paper with their details on including name, address, medication and </w:t>
      </w:r>
      <w:r w:rsidR="00190974" w:rsidRPr="00353513">
        <w:t xml:space="preserve">then </w:t>
      </w:r>
      <w:r w:rsidRPr="00353513">
        <w:t>post</w:t>
      </w:r>
      <w:r w:rsidR="00D41C4A" w:rsidRPr="00353513">
        <w:t xml:space="preserve">ing </w:t>
      </w:r>
      <w:r w:rsidR="00190974" w:rsidRPr="00353513">
        <w:t>it</w:t>
      </w:r>
      <w:r w:rsidRPr="00353513">
        <w:t xml:space="preserve"> t</w:t>
      </w:r>
      <w:r w:rsidR="00D41C4A" w:rsidRPr="00353513">
        <w:t>hrough our</w:t>
      </w:r>
      <w:r w:rsidRPr="00353513">
        <w:t xml:space="preserve"> prescriptions box or hand</w:t>
      </w:r>
      <w:r w:rsidR="00190974" w:rsidRPr="00353513">
        <w:t>ing</w:t>
      </w:r>
      <w:r w:rsidRPr="00353513">
        <w:t xml:space="preserve"> i</w:t>
      </w:r>
      <w:r w:rsidR="00190974" w:rsidRPr="00353513">
        <w:t>t to</w:t>
      </w:r>
      <w:r w:rsidRPr="00353513">
        <w:t xml:space="preserve"> reception. You can also use the NHS app to order repeat</w:t>
      </w:r>
      <w:bookmarkStart w:id="0" w:name="_Hlk151468795"/>
      <w:r w:rsidRPr="00353513">
        <w:t xml:space="preserve"> prescriptions </w:t>
      </w:r>
      <w:bookmarkEnd w:id="0"/>
      <w:r w:rsidRPr="00353513">
        <w:t>providing you have a nominated pharmacy.</w:t>
      </w:r>
    </w:p>
    <w:p w14:paraId="3F06F46E" w14:textId="6B022CE7" w:rsidR="004035CB" w:rsidRPr="00353513" w:rsidRDefault="00214CF8" w:rsidP="00F655CF">
      <w:r w:rsidRPr="00353513">
        <w:t xml:space="preserve">Additional </w:t>
      </w:r>
      <w:r w:rsidR="004035CB" w:rsidRPr="00353513">
        <w:t xml:space="preserve">Information: </w:t>
      </w:r>
    </w:p>
    <w:p w14:paraId="706C1C5B" w14:textId="71E0CEF0" w:rsidR="00F655CF" w:rsidRPr="00353513" w:rsidRDefault="004035CB" w:rsidP="00F655CF">
      <w:r w:rsidRPr="00353513">
        <w:t>If</w:t>
      </w:r>
      <w:r w:rsidR="00F655CF" w:rsidRPr="00353513">
        <w:t xml:space="preserve"> you wish for your prescription to be posted back to you, please enclose a stamped, addressed envelope, and allow enough time for the postage and delivery of the prescription plus the two working days to process the prescription as well.</w:t>
      </w:r>
    </w:p>
    <w:p w14:paraId="6C554515" w14:textId="22EAAB53" w:rsidR="00297355" w:rsidRPr="00353513" w:rsidRDefault="00297355">
      <w:pPr>
        <w:rPr>
          <w:b/>
          <w:bCs/>
        </w:rPr>
      </w:pPr>
      <w:r w:rsidRPr="00FE0B62">
        <w:rPr>
          <w:noProof/>
          <w:color w:val="FFFFFF" w:themeColor="background1"/>
        </w:rPr>
        <w:drawing>
          <wp:anchor distT="0" distB="0" distL="114300" distR="114300" simplePos="0" relativeHeight="251658240" behindDoc="1" locked="0" layoutInCell="1" allowOverlap="1" wp14:anchorId="64902EB0" wp14:editId="13E66D66">
            <wp:simplePos x="0" y="0"/>
            <wp:positionH relativeFrom="page">
              <wp:align>center</wp:align>
            </wp:positionH>
            <wp:positionV relativeFrom="paragraph">
              <wp:posOffset>336550</wp:posOffset>
            </wp:positionV>
            <wp:extent cx="3406775" cy="1309370"/>
            <wp:effectExtent l="0" t="0" r="3175" b="508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6775" cy="130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FDC45" w14:textId="723CD600" w:rsidR="00414A2E" w:rsidRPr="00353513" w:rsidRDefault="00426A5C">
      <w:pPr>
        <w:rPr>
          <w:b/>
          <w:bCs/>
        </w:rPr>
      </w:pPr>
      <w:r w:rsidRPr="00353513">
        <w:rPr>
          <w:b/>
          <w:bCs/>
        </w:rPr>
        <w:lastRenderedPageBreak/>
        <w:t>Exemplar</w:t>
      </w:r>
      <w:r w:rsidR="00F936DB" w:rsidRPr="00353513">
        <w:rPr>
          <w:b/>
          <w:bCs/>
        </w:rPr>
        <w:t xml:space="preserve"> </w:t>
      </w:r>
      <w:r w:rsidR="0031284D" w:rsidRPr="00353513">
        <w:rPr>
          <w:b/>
          <w:bCs/>
        </w:rPr>
        <w:t>timeline</w:t>
      </w:r>
      <w:r w:rsidR="00F936DB" w:rsidRPr="00353513">
        <w:rPr>
          <w:b/>
          <w:bCs/>
        </w:rPr>
        <w:t>s</w:t>
      </w:r>
      <w:r w:rsidR="0031284D" w:rsidRPr="00353513">
        <w:rPr>
          <w:b/>
          <w:bCs/>
        </w:rPr>
        <w:t xml:space="preserve"> for the processing of prescriptions</w:t>
      </w:r>
      <w:r w:rsidR="00414A2E" w:rsidRPr="00353513">
        <w:rPr>
          <w:b/>
          <w:bCs/>
        </w:rPr>
        <w:t>:</w:t>
      </w:r>
    </w:p>
    <w:p w14:paraId="10B9B8EA" w14:textId="4A050A58" w:rsidR="00414A2E" w:rsidRPr="00353513" w:rsidRDefault="00414A2E" w:rsidP="00414A2E">
      <w:pPr>
        <w:pStyle w:val="ListParagraph"/>
        <w:numPr>
          <w:ilvl w:val="0"/>
          <w:numId w:val="1"/>
        </w:numPr>
      </w:pPr>
      <w:r w:rsidRPr="00353513">
        <w:t>Brought into surgery on Monday – prescription will be ready for collection after 1pm</w:t>
      </w:r>
      <w:r w:rsidR="0020169D" w:rsidRPr="00353513">
        <w:t xml:space="preserve"> the following </w:t>
      </w:r>
      <w:r w:rsidRPr="00353513">
        <w:t>Wednesday</w:t>
      </w:r>
      <w:r w:rsidR="0020169D" w:rsidRPr="00353513">
        <w:t>.</w:t>
      </w:r>
    </w:p>
    <w:p w14:paraId="26D2F172" w14:textId="176FE1F2" w:rsidR="00E87D79" w:rsidRPr="00353513" w:rsidRDefault="00414A2E" w:rsidP="008236D8">
      <w:pPr>
        <w:pStyle w:val="ListParagraph"/>
        <w:numPr>
          <w:ilvl w:val="0"/>
          <w:numId w:val="1"/>
        </w:numPr>
      </w:pPr>
      <w:r w:rsidRPr="00353513">
        <w:t>Prescription</w:t>
      </w:r>
      <w:r w:rsidR="0020169D" w:rsidRPr="00353513">
        <w:t>s</w:t>
      </w:r>
      <w:r w:rsidRPr="00353513">
        <w:t xml:space="preserve"> posted through the surgery letter box </w:t>
      </w:r>
      <w:r w:rsidR="0020169D" w:rsidRPr="00353513">
        <w:t>across</w:t>
      </w:r>
      <w:r w:rsidRPr="00353513">
        <w:t xml:space="preserve"> the weekend – will be </w:t>
      </w:r>
      <w:r w:rsidR="003672B2" w:rsidRPr="00353513">
        <w:t xml:space="preserve">ready for collection after 1pm </w:t>
      </w:r>
      <w:r w:rsidR="0020169D" w:rsidRPr="00353513">
        <w:t>the following</w:t>
      </w:r>
      <w:r w:rsidR="003672B2" w:rsidRPr="00353513">
        <w:t xml:space="preserve"> Wednesday</w:t>
      </w:r>
      <w:r w:rsidR="0020169D" w:rsidRPr="00353513">
        <w:t>.</w:t>
      </w:r>
    </w:p>
    <w:p w14:paraId="77F459F8" w14:textId="39E3FB6C" w:rsidR="008236D8" w:rsidRDefault="008236D8" w:rsidP="003360BF">
      <w:pPr>
        <w:rPr>
          <w:b/>
          <w:bCs/>
          <w:color w:val="000000" w:themeColor="text1"/>
          <w:u w:val="single"/>
        </w:rPr>
      </w:pPr>
    </w:p>
    <w:p w14:paraId="49AD7869" w14:textId="5A8413E0" w:rsidR="00E52D4D" w:rsidRPr="00FE0B62" w:rsidRDefault="003360BF" w:rsidP="003360BF">
      <w:pPr>
        <w:rPr>
          <w:b/>
          <w:bCs/>
          <w:color w:val="000000" w:themeColor="text1"/>
          <w:u w:val="single"/>
        </w:rPr>
      </w:pPr>
      <w:r w:rsidRPr="00FE0B62">
        <w:rPr>
          <w:b/>
          <w:bCs/>
          <w:color w:val="000000" w:themeColor="text1"/>
          <w:u w:val="single"/>
        </w:rPr>
        <w:t>Service</w:t>
      </w:r>
      <w:r w:rsidR="00FE0B62" w:rsidRPr="00FE0B62">
        <w:rPr>
          <w:b/>
          <w:bCs/>
          <w:color w:val="000000" w:themeColor="text1"/>
          <w:u w:val="single"/>
        </w:rPr>
        <w:t>s</w:t>
      </w:r>
      <w:r w:rsidRPr="00FE0B62">
        <w:rPr>
          <w:b/>
          <w:bCs/>
          <w:color w:val="000000" w:themeColor="text1"/>
          <w:u w:val="single"/>
        </w:rPr>
        <w:t xml:space="preserve"> We Provide </w:t>
      </w:r>
    </w:p>
    <w:p w14:paraId="177E0438" w14:textId="0F1C08FA" w:rsidR="003360BF" w:rsidRPr="00297355" w:rsidRDefault="003360BF" w:rsidP="003360BF">
      <w:pPr>
        <w:rPr>
          <w:b/>
          <w:bCs/>
          <w:color w:val="000000" w:themeColor="text1"/>
        </w:rPr>
      </w:pPr>
      <w:r w:rsidRPr="00297355">
        <w:rPr>
          <w:b/>
          <w:bCs/>
          <w:color w:val="000000" w:themeColor="text1"/>
        </w:rPr>
        <w:t>Asthma/COPD Clinics</w:t>
      </w:r>
    </w:p>
    <w:p w14:paraId="5BD5BBA9" w14:textId="2A5147E1" w:rsidR="003360BF" w:rsidRPr="00353513" w:rsidRDefault="00297355" w:rsidP="003360BF">
      <w:r w:rsidRPr="00353513">
        <w:t>Our</w:t>
      </w:r>
      <w:r w:rsidR="0086718D" w:rsidRPr="00353513">
        <w:t xml:space="preserve"> </w:t>
      </w:r>
      <w:r w:rsidR="0017021B" w:rsidRPr="00353513">
        <w:t>Respiratory Nurse specialist</w:t>
      </w:r>
      <w:r w:rsidR="0086718D" w:rsidRPr="00353513">
        <w:t xml:space="preserve"> run</w:t>
      </w:r>
      <w:r w:rsidR="0017021B" w:rsidRPr="00353513">
        <w:t>s</w:t>
      </w:r>
      <w:r w:rsidR="0086718D" w:rsidRPr="00353513">
        <w:t xml:space="preserve"> these clinics</w:t>
      </w:r>
      <w:r w:rsidR="00A82DCB" w:rsidRPr="00353513">
        <w:t>,</w:t>
      </w:r>
      <w:r w:rsidR="003360BF" w:rsidRPr="00353513">
        <w:t xml:space="preserve"> </w:t>
      </w:r>
      <w:r w:rsidR="00A82DCB" w:rsidRPr="00353513">
        <w:t>w</w:t>
      </w:r>
      <w:r w:rsidR="003360BF" w:rsidRPr="00353513">
        <w:t xml:space="preserve">e offer regular review of treatment and instruction in inhaler use and </w:t>
      </w:r>
      <w:r w:rsidR="00FC5740" w:rsidRPr="00353513">
        <w:t>self-help guidance.</w:t>
      </w:r>
    </w:p>
    <w:p w14:paraId="6F8FA686" w14:textId="77777777" w:rsidR="00FC5740" w:rsidRDefault="00FC5740" w:rsidP="003360BF">
      <w:pPr>
        <w:rPr>
          <w:b/>
          <w:bCs/>
        </w:rPr>
      </w:pPr>
    </w:p>
    <w:p w14:paraId="01DC7F3D" w14:textId="562F4C51" w:rsidR="003360BF" w:rsidRPr="00122C9F" w:rsidRDefault="00CD21AC" w:rsidP="003360BF">
      <w:pPr>
        <w:rPr>
          <w:b/>
          <w:bCs/>
        </w:rPr>
      </w:pPr>
      <w:r w:rsidRPr="00122C9F">
        <w:rPr>
          <w:b/>
          <w:bCs/>
        </w:rPr>
        <w:t>Cervical S</w:t>
      </w:r>
      <w:r w:rsidR="00366B63">
        <w:rPr>
          <w:b/>
          <w:bCs/>
        </w:rPr>
        <w:t>creening</w:t>
      </w:r>
    </w:p>
    <w:p w14:paraId="218A1690" w14:textId="41023E70" w:rsidR="00CD21AC" w:rsidRPr="00353513" w:rsidRDefault="00CD21AC" w:rsidP="003360BF">
      <w:r w:rsidRPr="00353513">
        <w:t>Reminders for these tests are sent to female patients directly from the local screening department of NHS England. Upon receipt, please telephone or book through the self-book</w:t>
      </w:r>
      <w:r w:rsidR="009A3C36" w:rsidRPr="00353513">
        <w:t>ing</w:t>
      </w:r>
      <w:r w:rsidRPr="00353513">
        <w:t xml:space="preserve"> link with a practice nurse.</w:t>
      </w:r>
    </w:p>
    <w:p w14:paraId="48E00BBE" w14:textId="77777777" w:rsidR="00FC5740" w:rsidRDefault="00FC5740" w:rsidP="003360BF">
      <w:pPr>
        <w:rPr>
          <w:b/>
          <w:bCs/>
        </w:rPr>
      </w:pPr>
    </w:p>
    <w:p w14:paraId="236B9A68" w14:textId="3CF61DBF" w:rsidR="00CD21AC" w:rsidRPr="00122C9F" w:rsidRDefault="00CD21AC" w:rsidP="003360BF">
      <w:pPr>
        <w:rPr>
          <w:b/>
          <w:bCs/>
        </w:rPr>
      </w:pPr>
      <w:r w:rsidRPr="00122C9F">
        <w:rPr>
          <w:b/>
          <w:bCs/>
        </w:rPr>
        <w:t>Diabetic Clinics</w:t>
      </w:r>
    </w:p>
    <w:p w14:paraId="76BD5136" w14:textId="7548B05C" w:rsidR="00CD21AC" w:rsidRPr="00353513" w:rsidRDefault="00CD21AC" w:rsidP="003360BF">
      <w:r w:rsidRPr="00353513">
        <w:t>These clinics are run by the practice nurse qualified in this field. All diabetic patients on our register are invited for annual checks. Regular review of diabetic control is actively encouraged.</w:t>
      </w:r>
    </w:p>
    <w:p w14:paraId="1CAA6AB8" w14:textId="050509A2" w:rsidR="00D77385" w:rsidRPr="00FE0B62" w:rsidRDefault="00297355" w:rsidP="003360BF">
      <w:pPr>
        <w:rPr>
          <w:color w:val="FFFFFF" w:themeColor="background1"/>
        </w:rPr>
      </w:pPr>
      <w:r w:rsidRPr="00FE0B62">
        <w:rPr>
          <w:noProof/>
          <w:color w:val="FFFFFF" w:themeColor="background1"/>
        </w:rPr>
        <w:drawing>
          <wp:anchor distT="0" distB="0" distL="114300" distR="114300" simplePos="0" relativeHeight="251661312" behindDoc="0" locked="0" layoutInCell="1" allowOverlap="1" wp14:anchorId="6E2ABBD9" wp14:editId="09FF95C2">
            <wp:simplePos x="0" y="0"/>
            <wp:positionH relativeFrom="margin">
              <wp:align>center</wp:align>
            </wp:positionH>
            <wp:positionV relativeFrom="paragraph">
              <wp:posOffset>250825</wp:posOffset>
            </wp:positionV>
            <wp:extent cx="2886075" cy="1104900"/>
            <wp:effectExtent l="0" t="0" r="9525"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FB413" w14:textId="3F60F0DC" w:rsidR="00D77385" w:rsidRPr="00FE0B62" w:rsidRDefault="00D77385" w:rsidP="003360BF">
      <w:pPr>
        <w:rPr>
          <w:color w:val="FFFFFF" w:themeColor="background1"/>
        </w:rPr>
      </w:pPr>
    </w:p>
    <w:p w14:paraId="3040E83F" w14:textId="56F889A4" w:rsidR="00CD21AC" w:rsidRPr="00FE0B62" w:rsidRDefault="00D77385" w:rsidP="003360BF">
      <w:pPr>
        <w:rPr>
          <w:b/>
          <w:bCs/>
          <w:color w:val="000000" w:themeColor="text1"/>
        </w:rPr>
      </w:pPr>
      <w:r w:rsidRPr="00FE0B62">
        <w:rPr>
          <w:b/>
          <w:bCs/>
          <w:color w:val="000000" w:themeColor="text1"/>
        </w:rPr>
        <w:t>District Nurses</w:t>
      </w:r>
    </w:p>
    <w:p w14:paraId="41AF1248" w14:textId="4E9CDB77" w:rsidR="00D77385" w:rsidRPr="00353513" w:rsidRDefault="00D77385" w:rsidP="003360BF">
      <w:r w:rsidRPr="00353513">
        <w:t xml:space="preserve">District nurses provide highly skilled nursing care for patients and their families who are too frail or poorly to attend the surgery and </w:t>
      </w:r>
      <w:r w:rsidR="00107739" w:rsidRPr="00353513">
        <w:t>patients who are</w:t>
      </w:r>
      <w:r w:rsidRPr="00353513">
        <w:t xml:space="preserve"> housebound. The district nurses are a 7 day a week service from 8am – 6pm. They can be contacted on 0300 777 002. There is an evening nursing service which is contactable through the 111 Out of Hours Service.</w:t>
      </w:r>
    </w:p>
    <w:p w14:paraId="2F0554BF" w14:textId="77777777" w:rsidR="00FC5740" w:rsidRDefault="00FC5740" w:rsidP="003360BF">
      <w:pPr>
        <w:rPr>
          <w:b/>
          <w:bCs/>
        </w:rPr>
      </w:pPr>
    </w:p>
    <w:p w14:paraId="5E264DFC" w14:textId="77777777" w:rsidR="00FC5740" w:rsidRDefault="00FC5740" w:rsidP="003360BF">
      <w:pPr>
        <w:rPr>
          <w:b/>
          <w:bCs/>
        </w:rPr>
      </w:pPr>
    </w:p>
    <w:p w14:paraId="1E8F203A" w14:textId="74F4607B" w:rsidR="00D77385" w:rsidRPr="00122C9F" w:rsidRDefault="002341D6" w:rsidP="003360BF">
      <w:pPr>
        <w:rPr>
          <w:b/>
          <w:bCs/>
        </w:rPr>
      </w:pPr>
      <w:r w:rsidRPr="00122C9F">
        <w:rPr>
          <w:b/>
          <w:bCs/>
        </w:rPr>
        <w:lastRenderedPageBreak/>
        <w:t>Family Planning</w:t>
      </w:r>
    </w:p>
    <w:p w14:paraId="49CA8114" w14:textId="170779A1" w:rsidR="002341D6" w:rsidRPr="00353513" w:rsidRDefault="002341D6" w:rsidP="003360BF">
      <w:r w:rsidRPr="00353513">
        <w:t xml:space="preserve">A full range of services </w:t>
      </w:r>
      <w:r w:rsidR="004254DD" w:rsidRPr="00353513">
        <w:t>are</w:t>
      </w:r>
      <w:r w:rsidRPr="00353513">
        <w:t xml:space="preserve"> offered during </w:t>
      </w:r>
      <w:r w:rsidR="00C8623C" w:rsidRPr="00353513">
        <w:t>routine</w:t>
      </w:r>
      <w:r w:rsidRPr="00353513">
        <w:t xml:space="preserve"> surgery appointments, please ask your </w:t>
      </w:r>
      <w:r w:rsidR="004254DD" w:rsidRPr="00353513">
        <w:t>d</w:t>
      </w:r>
      <w:r w:rsidRPr="00353513">
        <w:t xml:space="preserve">octor, nurse practitioner or practice nurse for advice. Emergency contraception is available after discussion with a </w:t>
      </w:r>
      <w:r w:rsidR="00EE08CB" w:rsidRPr="00353513">
        <w:t>nurse</w:t>
      </w:r>
      <w:r w:rsidR="005B3590" w:rsidRPr="00353513">
        <w:t xml:space="preserve"> </w:t>
      </w:r>
      <w:r w:rsidR="00EE08CB" w:rsidRPr="00353513">
        <w:t>or</w:t>
      </w:r>
      <w:r w:rsidR="00134A1F" w:rsidRPr="00353513">
        <w:t xml:space="preserve"> </w:t>
      </w:r>
      <w:r w:rsidR="00EE08CB" w:rsidRPr="00353513">
        <w:t>can</w:t>
      </w:r>
      <w:r w:rsidR="00134A1F" w:rsidRPr="00353513">
        <w:t xml:space="preserve"> </w:t>
      </w:r>
      <w:r w:rsidR="005B3590" w:rsidRPr="00353513">
        <w:t>be obtained from your lo</w:t>
      </w:r>
      <w:r w:rsidR="004254DD" w:rsidRPr="00353513">
        <w:t>cal</w:t>
      </w:r>
      <w:r w:rsidR="005B3590" w:rsidRPr="00353513">
        <w:t xml:space="preserve"> pharmacy.</w:t>
      </w:r>
    </w:p>
    <w:p w14:paraId="6B47298D" w14:textId="5DA12082" w:rsidR="002341D6" w:rsidRPr="00122C9F" w:rsidRDefault="007C2F79" w:rsidP="003360BF">
      <w:pPr>
        <w:rPr>
          <w:b/>
          <w:bCs/>
        </w:rPr>
      </w:pPr>
      <w:r w:rsidRPr="00122C9F">
        <w:rPr>
          <w:b/>
          <w:bCs/>
        </w:rPr>
        <w:t>Health Visitors – Child Health Clinics</w:t>
      </w:r>
    </w:p>
    <w:p w14:paraId="7C858740" w14:textId="12B28C07" w:rsidR="007C2F79" w:rsidRPr="00353513" w:rsidRDefault="007C2F79" w:rsidP="003360BF">
      <w:r w:rsidRPr="00353513">
        <w:t xml:space="preserve">Health visitors are qualified nurses with specialist training in family health and child development. Their primary responsibility is for the promotion of good health and the prevention of ill health. They work together with other health professionals such as doctors, midwives, speech and language therapists, dieticians, and children’s social care. They run Child Health Clinics where you can have your baby weighed and discuss your baby’s progress and any problems you may have. They can be contacted at the </w:t>
      </w:r>
      <w:r w:rsidR="008E567F" w:rsidRPr="00353513">
        <w:t>H</w:t>
      </w:r>
      <w:r w:rsidRPr="00353513">
        <w:t>eath Visitor Hub on 0300 1111 022, option 4.</w:t>
      </w:r>
    </w:p>
    <w:p w14:paraId="214B6ADD" w14:textId="77777777" w:rsidR="00FC5740" w:rsidRDefault="00FC5740" w:rsidP="003360BF">
      <w:pPr>
        <w:rPr>
          <w:b/>
          <w:bCs/>
          <w:color w:val="000000" w:themeColor="text1"/>
        </w:rPr>
      </w:pPr>
    </w:p>
    <w:p w14:paraId="5E20C84C" w14:textId="1B3A2934" w:rsidR="002341D6" w:rsidRPr="00FE0B62" w:rsidRDefault="00535C77" w:rsidP="003360BF">
      <w:pPr>
        <w:rPr>
          <w:b/>
          <w:bCs/>
          <w:color w:val="000000" w:themeColor="text1"/>
        </w:rPr>
      </w:pPr>
      <w:r>
        <w:rPr>
          <w:b/>
          <w:bCs/>
          <w:color w:val="000000" w:themeColor="text1"/>
        </w:rPr>
        <w:t xml:space="preserve">NHS </w:t>
      </w:r>
      <w:r w:rsidR="00FD7F96" w:rsidRPr="00FE0B62">
        <w:rPr>
          <w:b/>
          <w:bCs/>
          <w:color w:val="000000" w:themeColor="text1"/>
        </w:rPr>
        <w:t>Health Checks</w:t>
      </w:r>
    </w:p>
    <w:p w14:paraId="56D7EFB6" w14:textId="1234A25F" w:rsidR="00A7105B" w:rsidRPr="00353513" w:rsidRDefault="00535C77" w:rsidP="003360BF">
      <w:r w:rsidRPr="00353513">
        <w:t xml:space="preserve">Patients get invited via an Accurx invite to have an NHS Health Check </w:t>
      </w:r>
      <w:r w:rsidR="00FF480D" w:rsidRPr="00353513">
        <w:t>at the surgery.</w:t>
      </w:r>
      <w:r w:rsidRPr="00353513">
        <w:t xml:space="preserve"> the patient</w:t>
      </w:r>
      <w:r w:rsidR="00FF480D" w:rsidRPr="00353513">
        <w:t xml:space="preserve"> must </w:t>
      </w:r>
      <w:r w:rsidR="00D10D89" w:rsidRPr="00353513">
        <w:t>be</w:t>
      </w:r>
      <w:r w:rsidRPr="00353513">
        <w:t xml:space="preserve"> aged between 40 – 74 years old </w:t>
      </w:r>
      <w:r w:rsidR="003C43D6" w:rsidRPr="00353513">
        <w:t>and</w:t>
      </w:r>
      <w:r w:rsidRPr="00353513">
        <w:t xml:space="preserve"> not have </w:t>
      </w:r>
      <w:r w:rsidR="00EB1237" w:rsidRPr="00353513">
        <w:t>any</w:t>
      </w:r>
      <w:r w:rsidRPr="00353513">
        <w:t xml:space="preserve"> of the following pre-existing </w:t>
      </w:r>
      <w:r w:rsidR="00EB1237" w:rsidRPr="00353513">
        <w:t xml:space="preserve">conditions: </w:t>
      </w:r>
      <w:r w:rsidR="00A7105B" w:rsidRPr="00353513">
        <w:t xml:space="preserve">heart disease, chronic kidney disease, diabetes, hypertension, atrial fibrillation, transient </w:t>
      </w:r>
      <w:proofErr w:type="spellStart"/>
      <w:r w:rsidR="00A7105B" w:rsidRPr="00353513">
        <w:t>ischaemic</w:t>
      </w:r>
      <w:proofErr w:type="spellEnd"/>
      <w:r w:rsidR="00A7105B" w:rsidRPr="00353513">
        <w:t xml:space="preserve"> attack, inherited high cholesterol, heart failure, stroke</w:t>
      </w:r>
      <w:r w:rsidR="00EE3CEC" w:rsidRPr="00353513">
        <w:t xml:space="preserve"> or </w:t>
      </w:r>
      <w:r w:rsidR="00A7105B" w:rsidRPr="00353513">
        <w:t>currently being prescribed statin for low cholesterol.</w:t>
      </w:r>
    </w:p>
    <w:p w14:paraId="6ECF2137" w14:textId="77777777" w:rsidR="00FC5740" w:rsidRDefault="00FC5740" w:rsidP="003360BF">
      <w:pPr>
        <w:rPr>
          <w:b/>
          <w:bCs/>
          <w:color w:val="000000" w:themeColor="text1"/>
        </w:rPr>
      </w:pPr>
    </w:p>
    <w:p w14:paraId="717F6049" w14:textId="6E2DD19B" w:rsidR="00535C77" w:rsidRDefault="00535C77" w:rsidP="003360BF">
      <w:pPr>
        <w:rPr>
          <w:b/>
          <w:bCs/>
          <w:color w:val="000000" w:themeColor="text1"/>
        </w:rPr>
      </w:pPr>
      <w:r w:rsidRPr="00535C77">
        <w:rPr>
          <w:b/>
          <w:bCs/>
          <w:color w:val="000000" w:themeColor="text1"/>
        </w:rPr>
        <w:t>New Patient Health Checks</w:t>
      </w:r>
    </w:p>
    <w:p w14:paraId="1A44E546" w14:textId="21B95B31" w:rsidR="00535C77" w:rsidRPr="00353513" w:rsidRDefault="00535C77" w:rsidP="003360BF">
      <w:r w:rsidRPr="00353513">
        <w:t xml:space="preserve">All new patients who register at the practice are welcome to have a new patient health </w:t>
      </w:r>
      <w:r w:rsidR="00EB1237" w:rsidRPr="00353513">
        <w:t>check</w:t>
      </w:r>
      <w:r w:rsidR="00A7105B" w:rsidRPr="00353513">
        <w:t xml:space="preserve"> which is a free checkup of your overall health</w:t>
      </w:r>
      <w:r w:rsidR="00C40340" w:rsidRPr="00353513">
        <w:t xml:space="preserve">. </w:t>
      </w:r>
      <w:r w:rsidR="00A7105B" w:rsidRPr="00353513">
        <w:t>The</w:t>
      </w:r>
      <w:r w:rsidR="003006A6" w:rsidRPr="00353513">
        <w:t>se</w:t>
      </w:r>
      <w:r w:rsidR="00A7105B" w:rsidRPr="00353513">
        <w:t xml:space="preserve"> results can help the practice team understand the patient better and address any current or future health issues. </w:t>
      </w:r>
      <w:r w:rsidRPr="00353513">
        <w:t>Please call to make an appointment or book into an appointment via the Accurx invite.</w:t>
      </w:r>
    </w:p>
    <w:p w14:paraId="1FF5187B" w14:textId="2B148E28" w:rsidR="00FD7F96" w:rsidRPr="00FE0B62" w:rsidRDefault="00297355" w:rsidP="003360BF">
      <w:pPr>
        <w:rPr>
          <w:color w:val="FFFFFF" w:themeColor="background1"/>
        </w:rPr>
      </w:pPr>
      <w:r w:rsidRPr="00FE0B62">
        <w:rPr>
          <w:noProof/>
          <w:color w:val="FFFFFF" w:themeColor="background1"/>
        </w:rPr>
        <w:drawing>
          <wp:anchor distT="0" distB="0" distL="114300" distR="114300" simplePos="0" relativeHeight="251662336" behindDoc="0" locked="0" layoutInCell="1" allowOverlap="1" wp14:anchorId="13883C28" wp14:editId="2D20F3B1">
            <wp:simplePos x="0" y="0"/>
            <wp:positionH relativeFrom="margin">
              <wp:align>center</wp:align>
            </wp:positionH>
            <wp:positionV relativeFrom="paragraph">
              <wp:posOffset>201930</wp:posOffset>
            </wp:positionV>
            <wp:extent cx="3190875" cy="1428750"/>
            <wp:effectExtent l="0" t="0" r="9525" b="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8298C" w14:textId="5132F602" w:rsidR="00FD7F96" w:rsidRPr="00FE0B62" w:rsidRDefault="00FD7F96" w:rsidP="003360BF">
      <w:pPr>
        <w:rPr>
          <w:color w:val="FFFFFF" w:themeColor="background1"/>
        </w:rPr>
      </w:pPr>
    </w:p>
    <w:p w14:paraId="5127B09D" w14:textId="7755D9B1" w:rsidR="00D77385" w:rsidRPr="00FE0B62" w:rsidRDefault="00D77385" w:rsidP="003360BF">
      <w:pPr>
        <w:rPr>
          <w:b/>
          <w:bCs/>
          <w:color w:val="FFFFFF" w:themeColor="background1"/>
        </w:rPr>
      </w:pPr>
    </w:p>
    <w:p w14:paraId="520CEA2A" w14:textId="77777777" w:rsidR="0003625F" w:rsidRDefault="0003625F" w:rsidP="00207D43">
      <w:pPr>
        <w:rPr>
          <w:b/>
          <w:bCs/>
          <w:color w:val="000000" w:themeColor="text1"/>
        </w:rPr>
      </w:pPr>
    </w:p>
    <w:p w14:paraId="53321E36" w14:textId="77777777" w:rsidR="0003625F" w:rsidRDefault="0003625F" w:rsidP="00207D43">
      <w:pPr>
        <w:rPr>
          <w:b/>
          <w:bCs/>
          <w:color w:val="000000" w:themeColor="text1"/>
        </w:rPr>
      </w:pPr>
    </w:p>
    <w:p w14:paraId="1D4FABDA" w14:textId="548025AC" w:rsidR="00207D43" w:rsidRPr="00FE0B62" w:rsidRDefault="00012E80" w:rsidP="00207D43">
      <w:pPr>
        <w:rPr>
          <w:b/>
          <w:bCs/>
          <w:color w:val="000000" w:themeColor="text1"/>
        </w:rPr>
      </w:pPr>
      <w:r>
        <w:rPr>
          <w:b/>
          <w:bCs/>
          <w:color w:val="000000" w:themeColor="text1"/>
        </w:rPr>
        <w:lastRenderedPageBreak/>
        <w:t>Talking Therapies</w:t>
      </w:r>
    </w:p>
    <w:p w14:paraId="49C81EBA" w14:textId="2008E52B" w:rsidR="00207D43" w:rsidRPr="00353513" w:rsidRDefault="00207D43" w:rsidP="003360BF">
      <w:r w:rsidRPr="00353513">
        <w:t xml:space="preserve">A service called Talking Therapies is offered at this surgery. Your doctor can offer to refer you to a specially trained nurse who can see you at the surgery to help with a range of issues related to mental wellbeing. </w:t>
      </w:r>
    </w:p>
    <w:p w14:paraId="7385C6F0" w14:textId="77777777" w:rsidR="00FC5740" w:rsidRDefault="00FC5740" w:rsidP="003360BF">
      <w:pPr>
        <w:rPr>
          <w:b/>
          <w:bCs/>
          <w:color w:val="000000" w:themeColor="text1"/>
        </w:rPr>
      </w:pPr>
    </w:p>
    <w:p w14:paraId="098186F2" w14:textId="17DF7B31" w:rsidR="00FD7F96" w:rsidRPr="00FE0B62" w:rsidRDefault="00FD7F96" w:rsidP="003360BF">
      <w:pPr>
        <w:rPr>
          <w:b/>
          <w:bCs/>
          <w:color w:val="000000" w:themeColor="text1"/>
        </w:rPr>
      </w:pPr>
      <w:r w:rsidRPr="00FE0B62">
        <w:rPr>
          <w:b/>
          <w:bCs/>
          <w:color w:val="000000" w:themeColor="text1"/>
        </w:rPr>
        <w:t>Minor Surgery</w:t>
      </w:r>
    </w:p>
    <w:p w14:paraId="5C545650" w14:textId="3B9EB028" w:rsidR="00FD7F96" w:rsidRPr="00353513" w:rsidRDefault="00FD7F96" w:rsidP="003360BF">
      <w:r w:rsidRPr="00353513">
        <w:t>Dr Charles Spencer, Dr Toby Rose and Dr John Delaney are qualified to perform certain surgical procedures in our specially equipped minor operations suite. Your doctor will advise you where this is appropriate.</w:t>
      </w:r>
    </w:p>
    <w:p w14:paraId="6AD03462" w14:textId="77777777" w:rsidR="00297355" w:rsidRDefault="00297355" w:rsidP="003360BF">
      <w:pPr>
        <w:rPr>
          <w:b/>
          <w:bCs/>
          <w:color w:val="000000" w:themeColor="text1"/>
        </w:rPr>
      </w:pPr>
    </w:p>
    <w:p w14:paraId="51D8C78C" w14:textId="2F33A1BA" w:rsidR="00FD7F96" w:rsidRPr="00FE0B62" w:rsidRDefault="00FD7F96" w:rsidP="003360BF">
      <w:pPr>
        <w:rPr>
          <w:b/>
          <w:bCs/>
          <w:color w:val="000000" w:themeColor="text1"/>
        </w:rPr>
      </w:pPr>
      <w:r w:rsidRPr="00FE0B62">
        <w:rPr>
          <w:b/>
          <w:bCs/>
          <w:color w:val="000000" w:themeColor="text1"/>
        </w:rPr>
        <w:t>Physiotherapy</w:t>
      </w:r>
    </w:p>
    <w:p w14:paraId="55D3BEF2" w14:textId="58C99A8E" w:rsidR="00FD7F96" w:rsidRPr="00353513" w:rsidRDefault="00FD7F96" w:rsidP="003360BF">
      <w:r w:rsidRPr="00353513">
        <w:t xml:space="preserve">This service is obtained </w:t>
      </w:r>
      <w:r w:rsidR="00563B3F" w:rsidRPr="00353513">
        <w:t xml:space="preserve">through </w:t>
      </w:r>
      <w:r w:rsidRPr="00353513">
        <w:t xml:space="preserve">a referral from </w:t>
      </w:r>
      <w:r w:rsidR="00563B3F" w:rsidRPr="00353513">
        <w:t>a</w:t>
      </w:r>
      <w:r w:rsidRPr="00353513">
        <w:t xml:space="preserve"> doctor</w:t>
      </w:r>
      <w:r w:rsidR="00563B3F" w:rsidRPr="00353513">
        <w:t xml:space="preserve">. </w:t>
      </w:r>
      <w:r w:rsidRPr="00353513">
        <w:t>Appointments are sent directly to the patient by the physiotherapy department at Kettering General Hospital.</w:t>
      </w:r>
    </w:p>
    <w:p w14:paraId="24A2E2B2" w14:textId="77777777" w:rsidR="00FC5740" w:rsidRDefault="00FC5740" w:rsidP="003360BF">
      <w:pPr>
        <w:rPr>
          <w:b/>
          <w:bCs/>
          <w:color w:val="000000" w:themeColor="text1"/>
        </w:rPr>
      </w:pPr>
    </w:p>
    <w:p w14:paraId="34232CBA" w14:textId="0CFB6D75" w:rsidR="00FD7F96" w:rsidRPr="00FE0B62" w:rsidRDefault="000D1444" w:rsidP="003360BF">
      <w:pPr>
        <w:rPr>
          <w:b/>
          <w:bCs/>
          <w:color w:val="000000" w:themeColor="text1"/>
        </w:rPr>
      </w:pPr>
      <w:r w:rsidRPr="00FE0B62">
        <w:rPr>
          <w:b/>
          <w:bCs/>
          <w:color w:val="000000" w:themeColor="text1"/>
        </w:rPr>
        <w:t>Private Services</w:t>
      </w:r>
    </w:p>
    <w:p w14:paraId="28421252" w14:textId="1AC38747" w:rsidR="00CD21AC" w:rsidRPr="00353513" w:rsidRDefault="000D1444" w:rsidP="003360BF">
      <w:r w:rsidRPr="00353513">
        <w:t>Private medical examinations can be performed by the doctors at the surgery for</w:t>
      </w:r>
      <w:r w:rsidR="00F34710" w:rsidRPr="00353513">
        <w:t xml:space="preserve"> </w:t>
      </w:r>
      <w:r w:rsidRPr="00353513">
        <w:t>a fee. These include insurance, HGV, PSV, pre-employment, and sports medical examinations. Other private services include holiday cancellation and fitness to travel forms. Details of the fees are available form rec</w:t>
      </w:r>
      <w:r w:rsidR="000735DC" w:rsidRPr="00353513">
        <w:t>ep</w:t>
      </w:r>
      <w:r w:rsidRPr="00353513">
        <w:t>tion and on the practice website.</w:t>
      </w:r>
    </w:p>
    <w:p w14:paraId="018918C9" w14:textId="77777777" w:rsidR="004328D6" w:rsidRPr="00353513" w:rsidRDefault="004328D6" w:rsidP="003360BF"/>
    <w:p w14:paraId="3FDF2B25" w14:textId="55EF74F8" w:rsidR="00334831" w:rsidRPr="00FE0B62" w:rsidRDefault="00D976EF" w:rsidP="003360BF">
      <w:pPr>
        <w:rPr>
          <w:b/>
          <w:bCs/>
          <w:color w:val="000000" w:themeColor="text1"/>
          <w:u w:val="single"/>
        </w:rPr>
      </w:pPr>
      <w:r w:rsidRPr="00FE0B62">
        <w:rPr>
          <w:b/>
          <w:bCs/>
          <w:color w:val="000000" w:themeColor="text1"/>
          <w:u w:val="single"/>
        </w:rPr>
        <w:t>General Practice Information</w:t>
      </w:r>
    </w:p>
    <w:p w14:paraId="2162709A" w14:textId="737727D9" w:rsidR="00D976EF" w:rsidRPr="00493F7F" w:rsidRDefault="00D976EF" w:rsidP="003360BF">
      <w:pPr>
        <w:rPr>
          <w:b/>
          <w:bCs/>
          <w:color w:val="000000" w:themeColor="text1"/>
        </w:rPr>
      </w:pPr>
      <w:r w:rsidRPr="00493F7F">
        <w:rPr>
          <w:b/>
          <w:bCs/>
          <w:color w:val="000000" w:themeColor="text1"/>
        </w:rPr>
        <w:t>Access</w:t>
      </w:r>
    </w:p>
    <w:p w14:paraId="3D40B85A" w14:textId="266733CE" w:rsidR="00D976EF" w:rsidRPr="00353513" w:rsidRDefault="00D976EF" w:rsidP="003360BF">
      <w:r w:rsidRPr="00353513">
        <w:t xml:space="preserve">All consulting and treatment rooms on the ground floor </w:t>
      </w:r>
      <w:r w:rsidR="00EC3442" w:rsidRPr="00353513">
        <w:t xml:space="preserve">are </w:t>
      </w:r>
      <w:r w:rsidRPr="00353513">
        <w:t>accessed via reception at the front of the building. The upstairs consulting rooms can be accessed by the lift or stairs.</w:t>
      </w:r>
    </w:p>
    <w:p w14:paraId="3E959ED7" w14:textId="77777777" w:rsidR="00FC5740" w:rsidRDefault="00FC5740" w:rsidP="003360BF">
      <w:pPr>
        <w:rPr>
          <w:b/>
          <w:bCs/>
          <w:color w:val="000000" w:themeColor="text1"/>
        </w:rPr>
      </w:pPr>
    </w:p>
    <w:p w14:paraId="24D0DF9A" w14:textId="76E15C0F" w:rsidR="00D976EF" w:rsidRPr="00041BE6" w:rsidRDefault="00D976EF" w:rsidP="003360BF">
      <w:pPr>
        <w:rPr>
          <w:b/>
          <w:bCs/>
          <w:color w:val="000000" w:themeColor="text1"/>
        </w:rPr>
      </w:pPr>
      <w:r w:rsidRPr="00041BE6">
        <w:rPr>
          <w:b/>
          <w:bCs/>
          <w:color w:val="000000" w:themeColor="text1"/>
        </w:rPr>
        <w:t>Audit Of Patient Records</w:t>
      </w:r>
    </w:p>
    <w:p w14:paraId="5E26F7E5" w14:textId="4D064F0B" w:rsidR="00D976EF" w:rsidRPr="00353513" w:rsidRDefault="00D976EF" w:rsidP="003360BF">
      <w:proofErr w:type="spellStart"/>
      <w:r w:rsidRPr="00353513">
        <w:t>Anonymised</w:t>
      </w:r>
      <w:proofErr w:type="spellEnd"/>
      <w:r w:rsidRPr="00353513">
        <w:t xml:space="preserve">, non-identifiable patient data is often required by the NHS. Collection of this may be carried out by persons who are not medically qualified but are bound by their contract to respect patient confidentiality as outlined by GDPR. If you object to your records being used in this way, please </w:t>
      </w:r>
      <w:r w:rsidR="009B5F45" w:rsidRPr="00353513">
        <w:t>contact the surgery</w:t>
      </w:r>
      <w:r w:rsidRPr="00353513">
        <w:t>.</w:t>
      </w:r>
    </w:p>
    <w:p w14:paraId="16708D17" w14:textId="77777777" w:rsidR="00FC5740" w:rsidRPr="00353513" w:rsidRDefault="00FC5740" w:rsidP="003360BF"/>
    <w:p w14:paraId="422A933C" w14:textId="77777777" w:rsidR="0003625F" w:rsidRPr="00353513" w:rsidRDefault="00D976EF" w:rsidP="003360BF">
      <w:r w:rsidRPr="00353513">
        <w:t xml:space="preserve"> </w:t>
      </w:r>
    </w:p>
    <w:p w14:paraId="411D8BED" w14:textId="77777777" w:rsidR="0003625F" w:rsidRPr="00353513" w:rsidRDefault="0003625F" w:rsidP="003360BF"/>
    <w:p w14:paraId="3A19E971" w14:textId="765F4D18" w:rsidR="00D976EF" w:rsidRPr="00353513" w:rsidRDefault="002D6E16" w:rsidP="003360BF">
      <w:pPr>
        <w:rPr>
          <w:b/>
          <w:bCs/>
        </w:rPr>
      </w:pPr>
      <w:r w:rsidRPr="00493F7F">
        <w:rPr>
          <w:b/>
          <w:bCs/>
          <w:color w:val="000000" w:themeColor="text1"/>
        </w:rPr>
        <w:lastRenderedPageBreak/>
        <w:t>Confidentiality</w:t>
      </w:r>
    </w:p>
    <w:p w14:paraId="182A6BD0" w14:textId="7448E24E" w:rsidR="002D6E16" w:rsidRPr="00353513" w:rsidRDefault="002D6E16" w:rsidP="003360BF">
      <w:r w:rsidRPr="00353513">
        <w:t xml:space="preserve">The surgery uses a </w:t>
      </w:r>
      <w:proofErr w:type="spellStart"/>
      <w:r w:rsidRPr="00353513">
        <w:t>computerised</w:t>
      </w:r>
      <w:proofErr w:type="spellEnd"/>
      <w:r w:rsidRPr="00353513">
        <w:t xml:space="preserve"> record system for recording patient consultations, medical details, past medical history, and registration details. Everyone employed at the practice uses this system as </w:t>
      </w:r>
      <w:r w:rsidR="000816C6" w:rsidRPr="00353513">
        <w:t>app</w:t>
      </w:r>
      <w:r w:rsidR="00137E95" w:rsidRPr="00353513">
        <w:t>ropriate for</w:t>
      </w:r>
      <w:r w:rsidRPr="00353513">
        <w:t xml:space="preserve"> </w:t>
      </w:r>
      <w:r w:rsidR="00137E95" w:rsidRPr="00353513">
        <w:t>their role</w:t>
      </w:r>
      <w:r w:rsidRPr="00353513">
        <w:t>. All patient information and records are held in the strictest of confidence</w:t>
      </w:r>
      <w:r w:rsidR="00B11E7F" w:rsidRPr="00353513">
        <w:t xml:space="preserve"> and</w:t>
      </w:r>
      <w:r w:rsidRPr="00353513">
        <w:t xml:space="preserve"> </w:t>
      </w:r>
      <w:r w:rsidR="00B11E7F" w:rsidRPr="00353513">
        <w:t>a</w:t>
      </w:r>
      <w:r w:rsidRPr="00353513">
        <w:t xml:space="preserve">ll staff are bound by the rules of confidentiality under the data protection act 1998. Disclosure of information to third parties requires patients consent. The practice has a ‘Caldicott Guardian’ who oversees the security of information. </w:t>
      </w:r>
    </w:p>
    <w:p w14:paraId="7D0D1099" w14:textId="2779AAC3" w:rsidR="000F44EC" w:rsidRPr="00353513" w:rsidRDefault="000F44EC" w:rsidP="003360BF"/>
    <w:p w14:paraId="2B2F4E08" w14:textId="0198B237" w:rsidR="000F44EC" w:rsidRPr="00FE0B62" w:rsidRDefault="004328D6" w:rsidP="003360BF">
      <w:pPr>
        <w:rPr>
          <w:color w:val="FFFFFF" w:themeColor="background1"/>
        </w:rPr>
      </w:pPr>
      <w:r w:rsidRPr="00FE0B62">
        <w:rPr>
          <w:noProof/>
          <w:color w:val="FFFFFF" w:themeColor="background1"/>
        </w:rPr>
        <w:drawing>
          <wp:anchor distT="0" distB="0" distL="114300" distR="114300" simplePos="0" relativeHeight="251663360" behindDoc="0" locked="0" layoutInCell="1" allowOverlap="1" wp14:anchorId="1F8195E9" wp14:editId="64319A53">
            <wp:simplePos x="0" y="0"/>
            <wp:positionH relativeFrom="page">
              <wp:align>center</wp:align>
            </wp:positionH>
            <wp:positionV relativeFrom="paragraph">
              <wp:posOffset>358775</wp:posOffset>
            </wp:positionV>
            <wp:extent cx="3200400" cy="1171575"/>
            <wp:effectExtent l="0" t="0" r="0" b="9525"/>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0FFDD" w14:textId="77777777" w:rsidR="00FC5740" w:rsidRDefault="00FC5740" w:rsidP="003360BF">
      <w:pPr>
        <w:rPr>
          <w:b/>
          <w:bCs/>
          <w:color w:val="000000" w:themeColor="text1"/>
        </w:rPr>
      </w:pPr>
    </w:p>
    <w:p w14:paraId="2E275D3D" w14:textId="77777777" w:rsidR="00FC5740" w:rsidRDefault="00FC5740" w:rsidP="003360BF">
      <w:pPr>
        <w:rPr>
          <w:b/>
          <w:bCs/>
          <w:color w:val="000000" w:themeColor="text1"/>
        </w:rPr>
      </w:pPr>
    </w:p>
    <w:p w14:paraId="0AC91671" w14:textId="7564914E" w:rsidR="000F44EC" w:rsidRPr="00FE0B62" w:rsidRDefault="000F44EC" w:rsidP="003360BF">
      <w:pPr>
        <w:rPr>
          <w:b/>
          <w:bCs/>
          <w:color w:val="000000" w:themeColor="text1"/>
        </w:rPr>
      </w:pPr>
      <w:r w:rsidRPr="00FE0B62">
        <w:rPr>
          <w:b/>
          <w:bCs/>
          <w:color w:val="000000" w:themeColor="text1"/>
        </w:rPr>
        <w:t>Disabled Patients</w:t>
      </w:r>
    </w:p>
    <w:p w14:paraId="3A1214D5" w14:textId="26E5E8F6" w:rsidR="00EE52C5" w:rsidRPr="00353513" w:rsidRDefault="004864F1" w:rsidP="003360BF">
      <w:r w:rsidRPr="00353513">
        <w:t>The building has been designed to be</w:t>
      </w:r>
      <w:r w:rsidR="007204FC" w:rsidRPr="00353513">
        <w:t xml:space="preserve"> accessible to all patients, including</w:t>
      </w:r>
      <w:r w:rsidRPr="00353513">
        <w:t xml:space="preserve"> toilet facilities, dedicated parking spaces and a drop off point beside the main door. A wheelchair is </w:t>
      </w:r>
      <w:r w:rsidR="00A8634B" w:rsidRPr="00353513">
        <w:t xml:space="preserve">also </w:t>
      </w:r>
      <w:r w:rsidRPr="00353513">
        <w:t>available</w:t>
      </w:r>
      <w:r w:rsidR="00EE52C5" w:rsidRPr="00353513">
        <w:t>.</w:t>
      </w:r>
    </w:p>
    <w:p w14:paraId="74232516" w14:textId="77777777" w:rsidR="00FC5740" w:rsidRPr="00353513" w:rsidRDefault="00FC5740" w:rsidP="003360BF"/>
    <w:p w14:paraId="331F5814" w14:textId="6FD9085F" w:rsidR="004864F1" w:rsidRPr="00493F7F" w:rsidRDefault="004864F1" w:rsidP="003360BF">
      <w:pPr>
        <w:rPr>
          <w:b/>
          <w:bCs/>
          <w:color w:val="000000" w:themeColor="text1"/>
        </w:rPr>
      </w:pPr>
      <w:r w:rsidRPr="00493F7F">
        <w:rPr>
          <w:b/>
          <w:bCs/>
          <w:color w:val="000000" w:themeColor="text1"/>
        </w:rPr>
        <w:t>Medical Certificates</w:t>
      </w:r>
    </w:p>
    <w:p w14:paraId="53633549" w14:textId="3428DBFF" w:rsidR="004864F1" w:rsidRPr="00353513" w:rsidRDefault="004864F1" w:rsidP="003360BF">
      <w:r w:rsidRPr="00353513">
        <w:t xml:space="preserve">Medical certificates for the first 7 days of </w:t>
      </w:r>
      <w:r w:rsidR="000E02C8" w:rsidRPr="00353513">
        <w:t xml:space="preserve">work </w:t>
      </w:r>
      <w:r w:rsidRPr="00353513">
        <w:t>absence are available from your employer,</w:t>
      </w:r>
      <w:r w:rsidR="00181F06" w:rsidRPr="00353513">
        <w:t xml:space="preserve"> the</w:t>
      </w:r>
      <w:r w:rsidRPr="00353513">
        <w:t xml:space="preserve"> post office</w:t>
      </w:r>
      <w:r w:rsidR="00181F06" w:rsidRPr="00353513">
        <w:t>,</w:t>
      </w:r>
      <w:r w:rsidRPr="00353513">
        <w:t xml:space="preserve"> or from the internet medical certificates. After this, they will be provided by your GP at the time of consultation.</w:t>
      </w:r>
    </w:p>
    <w:p w14:paraId="127F0B8A" w14:textId="77777777" w:rsidR="00EE52C5" w:rsidRPr="00353513" w:rsidRDefault="00EE52C5" w:rsidP="003360BF"/>
    <w:p w14:paraId="57EE9F14" w14:textId="1490CFC2" w:rsidR="004864F1" w:rsidRPr="00493F7F" w:rsidRDefault="000F4F5C" w:rsidP="003360BF">
      <w:pPr>
        <w:rPr>
          <w:b/>
          <w:bCs/>
          <w:color w:val="000000" w:themeColor="text1"/>
        </w:rPr>
      </w:pPr>
      <w:r w:rsidRPr="00493F7F">
        <w:rPr>
          <w:b/>
          <w:bCs/>
          <w:color w:val="000000" w:themeColor="text1"/>
        </w:rPr>
        <w:t>New Patients</w:t>
      </w:r>
    </w:p>
    <w:p w14:paraId="42F8E077" w14:textId="51AA3C2B" w:rsidR="000F4F5C" w:rsidRPr="00353513" w:rsidRDefault="000F4F5C" w:rsidP="003360BF">
      <w:r w:rsidRPr="00353513">
        <w:t>To register you will need to complete a registration form which is available f</w:t>
      </w:r>
      <w:r w:rsidR="00A41BEF" w:rsidRPr="00353513">
        <w:t>ro</w:t>
      </w:r>
      <w:r w:rsidRPr="00353513">
        <w:t xml:space="preserve">m reception or via the </w:t>
      </w:r>
      <w:r w:rsidR="002F1609" w:rsidRPr="00353513">
        <w:t xml:space="preserve">practice </w:t>
      </w:r>
      <w:r w:rsidRPr="00353513">
        <w:t>website. You will only be eligible to register if you live within the practice area</w:t>
      </w:r>
      <w:r w:rsidR="007E0E22" w:rsidRPr="00353513">
        <w:t xml:space="preserve">, you can input your postcode on </w:t>
      </w:r>
      <w:r w:rsidR="00A41BEF" w:rsidRPr="00353513">
        <w:t>our</w:t>
      </w:r>
      <w:r w:rsidR="007E0E22" w:rsidRPr="00353513">
        <w:t xml:space="preserve"> website to verify this before you register.</w:t>
      </w:r>
    </w:p>
    <w:p w14:paraId="0971BFC9" w14:textId="1CB4B571" w:rsidR="000F4F5C" w:rsidRPr="00FE0B62" w:rsidRDefault="00ED7301" w:rsidP="003360BF">
      <w:pPr>
        <w:rPr>
          <w:color w:val="FFFFFF" w:themeColor="background1"/>
        </w:rPr>
      </w:pPr>
      <w:r w:rsidRPr="00FE0B62">
        <w:rPr>
          <w:noProof/>
          <w:color w:val="FFFFFF" w:themeColor="background1"/>
        </w:rPr>
        <w:lastRenderedPageBreak/>
        <w:drawing>
          <wp:inline distT="0" distB="0" distL="0" distR="0" wp14:anchorId="5BA18026" wp14:editId="0B349257">
            <wp:extent cx="5715000" cy="2428875"/>
            <wp:effectExtent l="0" t="0" r="0" b="9525"/>
            <wp:docPr id="13" name="Picture 13" descr="Practic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actice area map"/>
                    <pic:cNvPicPr/>
                  </pic:nvPicPr>
                  <pic:blipFill>
                    <a:blip r:embed="rId24"/>
                    <a:stretch>
                      <a:fillRect/>
                    </a:stretch>
                  </pic:blipFill>
                  <pic:spPr>
                    <a:xfrm>
                      <a:off x="0" y="0"/>
                      <a:ext cx="5715000" cy="2428875"/>
                    </a:xfrm>
                    <a:prstGeom prst="rect">
                      <a:avLst/>
                    </a:prstGeom>
                  </pic:spPr>
                </pic:pic>
              </a:graphicData>
            </a:graphic>
          </wp:inline>
        </w:drawing>
      </w:r>
    </w:p>
    <w:p w14:paraId="7BE658A5" w14:textId="2421611D" w:rsidR="00C41812" w:rsidRDefault="00C41812" w:rsidP="003360BF">
      <w:pPr>
        <w:rPr>
          <w:color w:val="FFFFFF" w:themeColor="background1"/>
        </w:rPr>
      </w:pPr>
    </w:p>
    <w:p w14:paraId="1BDE3DA9" w14:textId="370A00F1" w:rsidR="004864F1" w:rsidRPr="00493F7F" w:rsidRDefault="00C41812" w:rsidP="003360BF">
      <w:pPr>
        <w:rPr>
          <w:b/>
          <w:bCs/>
          <w:color w:val="000000" w:themeColor="text1"/>
        </w:rPr>
      </w:pPr>
      <w:r w:rsidRPr="00493F7F">
        <w:rPr>
          <w:b/>
          <w:bCs/>
          <w:color w:val="000000" w:themeColor="text1"/>
        </w:rPr>
        <w:t>Patient Toilets</w:t>
      </w:r>
    </w:p>
    <w:p w14:paraId="6F94BD55" w14:textId="2914539D" w:rsidR="00EE52C5" w:rsidRPr="00353513" w:rsidRDefault="00B76BC6" w:rsidP="003360BF">
      <w:r w:rsidRPr="00353513">
        <w:t>Toilets i</w:t>
      </w:r>
      <w:r w:rsidR="00C41812" w:rsidRPr="00353513">
        <w:t>ncluding disabled facilities and baby changing facilities are available on the ground floor</w:t>
      </w:r>
      <w:r w:rsidR="00730009" w:rsidRPr="00353513">
        <w:t>, t</w:t>
      </w:r>
      <w:r w:rsidR="00C41812" w:rsidRPr="00353513">
        <w:t>here is also an additional patient toilet on the first floor.</w:t>
      </w:r>
    </w:p>
    <w:p w14:paraId="07DF67BB" w14:textId="77777777" w:rsidR="00EE52C5" w:rsidRPr="00353513" w:rsidRDefault="00EE52C5" w:rsidP="003360BF"/>
    <w:p w14:paraId="23E66DB0" w14:textId="3457D851" w:rsidR="00C41812" w:rsidRPr="00493F7F" w:rsidRDefault="00C41812" w:rsidP="003360BF">
      <w:pPr>
        <w:rPr>
          <w:b/>
          <w:bCs/>
          <w:color w:val="000000" w:themeColor="text1"/>
        </w:rPr>
      </w:pPr>
      <w:r w:rsidRPr="00493F7F">
        <w:rPr>
          <w:b/>
          <w:bCs/>
          <w:color w:val="000000" w:themeColor="text1"/>
        </w:rPr>
        <w:t>Suggestions or Complaints</w:t>
      </w:r>
    </w:p>
    <w:p w14:paraId="710C714C" w14:textId="6B9A681A" w:rsidR="00EE52C5" w:rsidRDefault="00C41812" w:rsidP="003360BF">
      <w:r w:rsidRPr="00353513">
        <w:t xml:space="preserve">We are </w:t>
      </w:r>
      <w:r w:rsidR="00053CA0" w:rsidRPr="00353513">
        <w:t>happy to receive constructive comments and suggestions for improving our service</w:t>
      </w:r>
      <w:r w:rsidR="00730009" w:rsidRPr="00353513">
        <w:t xml:space="preserve">s for </w:t>
      </w:r>
      <w:r w:rsidR="00053CA0" w:rsidRPr="00353513">
        <w:t xml:space="preserve">patients. However, there may be occasions when we do not meet the high </w:t>
      </w:r>
      <w:r w:rsidR="00A90820" w:rsidRPr="00353513">
        <w:t>standards,</w:t>
      </w:r>
      <w:r w:rsidR="00053CA0" w:rsidRPr="00353513">
        <w:t xml:space="preserve"> we set ourselves and we appreciate patients bringing these to our attention. If you are unable to obtain satisfaction from the member of staff involved in your complaint and wish to take it further, then any complaints should be addressed to the attention of the Practice manager. If you are still not satisfied with the outcome of your complaint, you are able to contact the </w:t>
      </w:r>
      <w:r w:rsidR="00F55D15" w:rsidRPr="00353513">
        <w:t>C</w:t>
      </w:r>
      <w:r w:rsidR="00053CA0" w:rsidRPr="00353513">
        <w:t xml:space="preserve">omplaints manager, NHS England, PO Box 16738, Redditch, B97 9PT. Tel 0300 311 2233, email: </w:t>
      </w:r>
      <w:hyperlink r:id="rId25" w:history="1">
        <w:r w:rsidR="00053CA0" w:rsidRPr="00353513">
          <w:rPr>
            <w:rStyle w:val="Hyperlink"/>
            <w:color w:val="auto"/>
          </w:rPr>
          <w:t>england.contactus@nhs.net</w:t>
        </w:r>
      </w:hyperlink>
      <w:r w:rsidR="00053CA0">
        <w:t>.</w:t>
      </w:r>
    </w:p>
    <w:p w14:paraId="02312EC0" w14:textId="77777777" w:rsidR="00EE52C5" w:rsidRDefault="00EE52C5" w:rsidP="003360BF"/>
    <w:p w14:paraId="34785D6A" w14:textId="525D6A5A" w:rsidR="00EE52C5" w:rsidRPr="00493F7F" w:rsidRDefault="00F11045" w:rsidP="003360BF">
      <w:pPr>
        <w:rPr>
          <w:b/>
          <w:bCs/>
          <w:color w:val="000000" w:themeColor="text1"/>
        </w:rPr>
      </w:pPr>
      <w:r w:rsidRPr="00493F7F">
        <w:rPr>
          <w:b/>
          <w:bCs/>
          <w:color w:val="000000" w:themeColor="text1"/>
        </w:rPr>
        <w:t>Test Results</w:t>
      </w:r>
    </w:p>
    <w:p w14:paraId="77C703B1" w14:textId="534D5CCE" w:rsidR="00F11045" w:rsidRPr="00353513" w:rsidRDefault="00F11045" w:rsidP="003360BF">
      <w:r w:rsidRPr="00353513">
        <w:t>Blood and urine tests will generally take three to four working days before the results are available</w:t>
      </w:r>
      <w:r w:rsidR="00541C14" w:rsidRPr="00353513">
        <w:t>. X</w:t>
      </w:r>
      <w:r w:rsidRPr="00353513">
        <w:t>-rays, MRI and US scans</w:t>
      </w:r>
      <w:r w:rsidR="00541C14" w:rsidRPr="00353513">
        <w:t xml:space="preserve"> can</w:t>
      </w:r>
      <w:r w:rsidRPr="00353513">
        <w:t xml:space="preserve"> take at least seven days. The results of cervical smears can take several weeks</w:t>
      </w:r>
      <w:r w:rsidR="00CB011C" w:rsidRPr="00353513">
        <w:t>,</w:t>
      </w:r>
      <w:r w:rsidRPr="00353513">
        <w:t xml:space="preserve"> </w:t>
      </w:r>
      <w:r w:rsidR="00CB011C" w:rsidRPr="00353513">
        <w:t>p</w:t>
      </w:r>
      <w:r w:rsidRPr="00353513">
        <w:t xml:space="preserve">atients are not normally contacted with results unless they are abnormal. </w:t>
      </w:r>
    </w:p>
    <w:p w14:paraId="79A441C5" w14:textId="77777777" w:rsidR="00EE52C5" w:rsidRPr="00353513" w:rsidRDefault="00EE52C5" w:rsidP="003360BF"/>
    <w:p w14:paraId="238D5E77" w14:textId="377A44A5" w:rsidR="00F11045" w:rsidRPr="00493F7F" w:rsidRDefault="00F11045" w:rsidP="003360BF">
      <w:pPr>
        <w:rPr>
          <w:b/>
          <w:bCs/>
          <w:color w:val="000000" w:themeColor="text1"/>
        </w:rPr>
      </w:pPr>
      <w:r w:rsidRPr="00493F7F">
        <w:rPr>
          <w:b/>
          <w:bCs/>
          <w:color w:val="000000" w:themeColor="text1"/>
        </w:rPr>
        <w:t>Violence or Abuse</w:t>
      </w:r>
    </w:p>
    <w:p w14:paraId="68A83E43" w14:textId="58C63AEC" w:rsidR="00F11045" w:rsidRPr="00353513" w:rsidRDefault="00F11045" w:rsidP="003360BF">
      <w:r w:rsidRPr="00353513">
        <w:t>The practice supports the governments ‘Zero Tolerance Policy’. Violence and abuse are a growing concern. General Practitioners and their staff have a right to care for others without the fear of being attacked or abused. Violent patients will be reported to the police and removed from the practice list.</w:t>
      </w:r>
    </w:p>
    <w:sectPr w:rsidR="00F11045" w:rsidRPr="00353513" w:rsidSect="00FE0B62">
      <w:footerReference w:type="even" r:id="rId26"/>
      <w:footerReference w:type="default" r:id="rId27"/>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6CCD4" w14:textId="77777777" w:rsidR="0068567D" w:rsidRDefault="0068567D" w:rsidP="00B8645F">
      <w:pPr>
        <w:spacing w:after="0" w:line="240" w:lineRule="auto"/>
      </w:pPr>
      <w:r>
        <w:separator/>
      </w:r>
    </w:p>
  </w:endnote>
  <w:endnote w:type="continuationSeparator" w:id="0">
    <w:p w14:paraId="6039C229" w14:textId="77777777" w:rsidR="0068567D" w:rsidRDefault="0068567D"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923504"/>
      <w:docPartObj>
        <w:docPartGallery w:val="Page Numbers (Bottom of Page)"/>
        <w:docPartUnique/>
      </w:docPartObj>
    </w:sdtPr>
    <w:sdtEndPr>
      <w:rPr>
        <w:noProof/>
      </w:rPr>
    </w:sdtEndPr>
    <w:sdtContent>
      <w:p w14:paraId="362F0CF0" w14:textId="77777777" w:rsidR="00ED200E" w:rsidRDefault="00ED200E">
        <w:pPr>
          <w:pStyle w:val="Footer"/>
        </w:pPr>
        <w:r>
          <w:fldChar w:fldCharType="begin"/>
        </w:r>
        <w:r>
          <w:instrText xml:space="preserve"> PAGE   \* MERGEFORMAT </w:instrText>
        </w:r>
        <w:r>
          <w:fldChar w:fldCharType="separate"/>
        </w:r>
        <w:r>
          <w:rPr>
            <w:noProof/>
          </w:rPr>
          <w:t>2</w:t>
        </w:r>
        <w:r>
          <w:rPr>
            <w:noProof/>
          </w:rPr>
          <w:fldChar w:fldCharType="end"/>
        </w:r>
      </w:p>
    </w:sdtContent>
  </w:sdt>
  <w:p w14:paraId="4610320C" w14:textId="77777777" w:rsidR="00ED200E" w:rsidRDefault="00ED2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313615"/>
      <w:docPartObj>
        <w:docPartGallery w:val="Page Numbers (Bottom of Page)"/>
        <w:docPartUnique/>
      </w:docPartObj>
    </w:sdtPr>
    <w:sdtEndPr>
      <w:rPr>
        <w:noProof/>
      </w:rPr>
    </w:sdtEndPr>
    <w:sdtContent>
      <w:p w14:paraId="616CC90B" w14:textId="77777777" w:rsidR="00ED200E" w:rsidRDefault="00ED20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699253" w14:textId="77777777" w:rsidR="00ED200E" w:rsidRDefault="00ED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0A24C" w14:textId="77777777" w:rsidR="0068567D" w:rsidRDefault="0068567D" w:rsidP="00B8645F">
      <w:pPr>
        <w:spacing w:after="0" w:line="240" w:lineRule="auto"/>
      </w:pPr>
      <w:r>
        <w:separator/>
      </w:r>
    </w:p>
  </w:footnote>
  <w:footnote w:type="continuationSeparator" w:id="0">
    <w:p w14:paraId="11708EBC" w14:textId="77777777" w:rsidR="0068567D" w:rsidRDefault="0068567D"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9006A3"/>
    <w:multiLevelType w:val="hybridMultilevel"/>
    <w:tmpl w:val="9120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4904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mirrorMargin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9BB"/>
    <w:rsid w:val="00002DD0"/>
    <w:rsid w:val="00010610"/>
    <w:rsid w:val="00012E80"/>
    <w:rsid w:val="000152F9"/>
    <w:rsid w:val="000158E8"/>
    <w:rsid w:val="00016C88"/>
    <w:rsid w:val="00021C66"/>
    <w:rsid w:val="0002678D"/>
    <w:rsid w:val="00031730"/>
    <w:rsid w:val="000353B9"/>
    <w:rsid w:val="0003625F"/>
    <w:rsid w:val="00041BE6"/>
    <w:rsid w:val="00044A34"/>
    <w:rsid w:val="000479F4"/>
    <w:rsid w:val="00053830"/>
    <w:rsid w:val="00053CA0"/>
    <w:rsid w:val="00056784"/>
    <w:rsid w:val="00061C09"/>
    <w:rsid w:val="0007121C"/>
    <w:rsid w:val="000735DC"/>
    <w:rsid w:val="0007402C"/>
    <w:rsid w:val="00074853"/>
    <w:rsid w:val="000816C6"/>
    <w:rsid w:val="000A7ED3"/>
    <w:rsid w:val="000B20C1"/>
    <w:rsid w:val="000B672C"/>
    <w:rsid w:val="000C45B8"/>
    <w:rsid w:val="000D1444"/>
    <w:rsid w:val="000D3733"/>
    <w:rsid w:val="000E02C8"/>
    <w:rsid w:val="000E076D"/>
    <w:rsid w:val="000E0A0C"/>
    <w:rsid w:val="000F1BAD"/>
    <w:rsid w:val="000F44EC"/>
    <w:rsid w:val="000F4F5C"/>
    <w:rsid w:val="000F719F"/>
    <w:rsid w:val="001015A8"/>
    <w:rsid w:val="00107739"/>
    <w:rsid w:val="00112B08"/>
    <w:rsid w:val="001205C9"/>
    <w:rsid w:val="00122C9F"/>
    <w:rsid w:val="001313A5"/>
    <w:rsid w:val="00134A1F"/>
    <w:rsid w:val="00137E95"/>
    <w:rsid w:val="00140D8F"/>
    <w:rsid w:val="00146F3B"/>
    <w:rsid w:val="001619BB"/>
    <w:rsid w:val="00165248"/>
    <w:rsid w:val="0017021B"/>
    <w:rsid w:val="00181F06"/>
    <w:rsid w:val="001830F0"/>
    <w:rsid w:val="001872A7"/>
    <w:rsid w:val="00190974"/>
    <w:rsid w:val="00191857"/>
    <w:rsid w:val="00193F7B"/>
    <w:rsid w:val="001961CE"/>
    <w:rsid w:val="001A033E"/>
    <w:rsid w:val="001A4365"/>
    <w:rsid w:val="001A5197"/>
    <w:rsid w:val="001B0E5E"/>
    <w:rsid w:val="001B2D32"/>
    <w:rsid w:val="001D61A1"/>
    <w:rsid w:val="001F61C7"/>
    <w:rsid w:val="00200CBB"/>
    <w:rsid w:val="0020169D"/>
    <w:rsid w:val="00207D43"/>
    <w:rsid w:val="00214CF8"/>
    <w:rsid w:val="002341D6"/>
    <w:rsid w:val="00242F2E"/>
    <w:rsid w:val="002447B0"/>
    <w:rsid w:val="002511A9"/>
    <w:rsid w:val="00251C84"/>
    <w:rsid w:val="00253A1D"/>
    <w:rsid w:val="00256489"/>
    <w:rsid w:val="00260D49"/>
    <w:rsid w:val="002619A0"/>
    <w:rsid w:val="00262629"/>
    <w:rsid w:val="002665E1"/>
    <w:rsid w:val="00272B82"/>
    <w:rsid w:val="00276F66"/>
    <w:rsid w:val="00285955"/>
    <w:rsid w:val="002919EA"/>
    <w:rsid w:val="00297355"/>
    <w:rsid w:val="002C0B1A"/>
    <w:rsid w:val="002D6E16"/>
    <w:rsid w:val="002D74EE"/>
    <w:rsid w:val="002F0737"/>
    <w:rsid w:val="002F1609"/>
    <w:rsid w:val="002F59EC"/>
    <w:rsid w:val="002F743C"/>
    <w:rsid w:val="003006A6"/>
    <w:rsid w:val="0031284D"/>
    <w:rsid w:val="00323C71"/>
    <w:rsid w:val="00326BAF"/>
    <w:rsid w:val="00327082"/>
    <w:rsid w:val="00333A8C"/>
    <w:rsid w:val="00334831"/>
    <w:rsid w:val="003360BF"/>
    <w:rsid w:val="003460FA"/>
    <w:rsid w:val="00346382"/>
    <w:rsid w:val="00353513"/>
    <w:rsid w:val="00355447"/>
    <w:rsid w:val="00355707"/>
    <w:rsid w:val="00366B63"/>
    <w:rsid w:val="003672B2"/>
    <w:rsid w:val="00376FCF"/>
    <w:rsid w:val="003A4716"/>
    <w:rsid w:val="003C43D6"/>
    <w:rsid w:val="003E4767"/>
    <w:rsid w:val="003F14B9"/>
    <w:rsid w:val="003F6DA7"/>
    <w:rsid w:val="004035CB"/>
    <w:rsid w:val="0040502A"/>
    <w:rsid w:val="0041147B"/>
    <w:rsid w:val="00414A2E"/>
    <w:rsid w:val="00420537"/>
    <w:rsid w:val="004254DD"/>
    <w:rsid w:val="00426A5C"/>
    <w:rsid w:val="00426BCB"/>
    <w:rsid w:val="00431368"/>
    <w:rsid w:val="004328D6"/>
    <w:rsid w:val="00451442"/>
    <w:rsid w:val="00453087"/>
    <w:rsid w:val="0045702D"/>
    <w:rsid w:val="00457333"/>
    <w:rsid w:val="00460FC0"/>
    <w:rsid w:val="004864F1"/>
    <w:rsid w:val="004933BC"/>
    <w:rsid w:val="0049343A"/>
    <w:rsid w:val="00493F7F"/>
    <w:rsid w:val="004A4126"/>
    <w:rsid w:val="004A7F68"/>
    <w:rsid w:val="004C2D0B"/>
    <w:rsid w:val="004C4475"/>
    <w:rsid w:val="004E30E4"/>
    <w:rsid w:val="004E6E58"/>
    <w:rsid w:val="004E72FA"/>
    <w:rsid w:val="004F050C"/>
    <w:rsid w:val="005023C8"/>
    <w:rsid w:val="00505FF9"/>
    <w:rsid w:val="00511C7C"/>
    <w:rsid w:val="00516478"/>
    <w:rsid w:val="00523E06"/>
    <w:rsid w:val="00535C77"/>
    <w:rsid w:val="00540207"/>
    <w:rsid w:val="00541C14"/>
    <w:rsid w:val="0055287C"/>
    <w:rsid w:val="00557C0E"/>
    <w:rsid w:val="00563B3F"/>
    <w:rsid w:val="00564636"/>
    <w:rsid w:val="00565547"/>
    <w:rsid w:val="005738CA"/>
    <w:rsid w:val="00576EA0"/>
    <w:rsid w:val="00581CA1"/>
    <w:rsid w:val="00593CEA"/>
    <w:rsid w:val="005A046A"/>
    <w:rsid w:val="005B2875"/>
    <w:rsid w:val="005B3590"/>
    <w:rsid w:val="005C2359"/>
    <w:rsid w:val="005E1570"/>
    <w:rsid w:val="005E68CF"/>
    <w:rsid w:val="006014EF"/>
    <w:rsid w:val="00610312"/>
    <w:rsid w:val="00610B15"/>
    <w:rsid w:val="00612EA2"/>
    <w:rsid w:val="00613CCD"/>
    <w:rsid w:val="00614FD9"/>
    <w:rsid w:val="00621174"/>
    <w:rsid w:val="00626D68"/>
    <w:rsid w:val="00627260"/>
    <w:rsid w:val="00640012"/>
    <w:rsid w:val="006503DE"/>
    <w:rsid w:val="00650A82"/>
    <w:rsid w:val="00661F9D"/>
    <w:rsid w:val="0066356E"/>
    <w:rsid w:val="006648B3"/>
    <w:rsid w:val="006674A7"/>
    <w:rsid w:val="0068567D"/>
    <w:rsid w:val="006B0525"/>
    <w:rsid w:val="006B224E"/>
    <w:rsid w:val="006B3D59"/>
    <w:rsid w:val="006B6BE5"/>
    <w:rsid w:val="006C603F"/>
    <w:rsid w:val="006C6090"/>
    <w:rsid w:val="006D1D67"/>
    <w:rsid w:val="006D5BF0"/>
    <w:rsid w:val="006D77FE"/>
    <w:rsid w:val="006D7D64"/>
    <w:rsid w:val="006D7F14"/>
    <w:rsid w:val="006E0ACB"/>
    <w:rsid w:val="006E16D8"/>
    <w:rsid w:val="006E2040"/>
    <w:rsid w:val="006E2EAA"/>
    <w:rsid w:val="006E33D9"/>
    <w:rsid w:val="006E464F"/>
    <w:rsid w:val="00700D08"/>
    <w:rsid w:val="00705917"/>
    <w:rsid w:val="007062D4"/>
    <w:rsid w:val="007113C1"/>
    <w:rsid w:val="007204FC"/>
    <w:rsid w:val="00720BDD"/>
    <w:rsid w:val="00730009"/>
    <w:rsid w:val="00735FA0"/>
    <w:rsid w:val="00737B23"/>
    <w:rsid w:val="0074040E"/>
    <w:rsid w:val="0075472F"/>
    <w:rsid w:val="00755B5D"/>
    <w:rsid w:val="00756E41"/>
    <w:rsid w:val="007570DD"/>
    <w:rsid w:val="0077176D"/>
    <w:rsid w:val="007856DD"/>
    <w:rsid w:val="00793E21"/>
    <w:rsid w:val="007A4289"/>
    <w:rsid w:val="007A75D0"/>
    <w:rsid w:val="007C2F79"/>
    <w:rsid w:val="007C5680"/>
    <w:rsid w:val="007C57DD"/>
    <w:rsid w:val="007E0A2B"/>
    <w:rsid w:val="007E0E22"/>
    <w:rsid w:val="007E2345"/>
    <w:rsid w:val="007E55CE"/>
    <w:rsid w:val="007F68B6"/>
    <w:rsid w:val="00800D74"/>
    <w:rsid w:val="00803064"/>
    <w:rsid w:val="00805F33"/>
    <w:rsid w:val="00812CA7"/>
    <w:rsid w:val="00813C68"/>
    <w:rsid w:val="008162C2"/>
    <w:rsid w:val="008236D8"/>
    <w:rsid w:val="008275B3"/>
    <w:rsid w:val="0083151A"/>
    <w:rsid w:val="008331FD"/>
    <w:rsid w:val="00843C57"/>
    <w:rsid w:val="00852A6A"/>
    <w:rsid w:val="00856D7E"/>
    <w:rsid w:val="00861994"/>
    <w:rsid w:val="008640D7"/>
    <w:rsid w:val="0086718D"/>
    <w:rsid w:val="00870B0A"/>
    <w:rsid w:val="00871228"/>
    <w:rsid w:val="00881F8B"/>
    <w:rsid w:val="00894292"/>
    <w:rsid w:val="008B6678"/>
    <w:rsid w:val="008C3F0B"/>
    <w:rsid w:val="008C66CF"/>
    <w:rsid w:val="008C6755"/>
    <w:rsid w:val="008C6794"/>
    <w:rsid w:val="008D45E8"/>
    <w:rsid w:val="008E567F"/>
    <w:rsid w:val="008F37A0"/>
    <w:rsid w:val="008F60D9"/>
    <w:rsid w:val="0091037E"/>
    <w:rsid w:val="00910B31"/>
    <w:rsid w:val="00911B91"/>
    <w:rsid w:val="009207C8"/>
    <w:rsid w:val="00922C43"/>
    <w:rsid w:val="00923092"/>
    <w:rsid w:val="0092363E"/>
    <w:rsid w:val="00936010"/>
    <w:rsid w:val="00941320"/>
    <w:rsid w:val="00957518"/>
    <w:rsid w:val="00974E3C"/>
    <w:rsid w:val="00975CBD"/>
    <w:rsid w:val="009845D4"/>
    <w:rsid w:val="0099337D"/>
    <w:rsid w:val="009A06EA"/>
    <w:rsid w:val="009A3B30"/>
    <w:rsid w:val="009A3C36"/>
    <w:rsid w:val="009B0058"/>
    <w:rsid w:val="009B4444"/>
    <w:rsid w:val="009B5F45"/>
    <w:rsid w:val="009C2F75"/>
    <w:rsid w:val="009D64F2"/>
    <w:rsid w:val="009E14E0"/>
    <w:rsid w:val="009E7FEC"/>
    <w:rsid w:val="009F4CF1"/>
    <w:rsid w:val="00A0625D"/>
    <w:rsid w:val="00A11CBB"/>
    <w:rsid w:val="00A22137"/>
    <w:rsid w:val="00A23C50"/>
    <w:rsid w:val="00A23F93"/>
    <w:rsid w:val="00A26023"/>
    <w:rsid w:val="00A31581"/>
    <w:rsid w:val="00A37E23"/>
    <w:rsid w:val="00A41BEF"/>
    <w:rsid w:val="00A42BD0"/>
    <w:rsid w:val="00A51DD4"/>
    <w:rsid w:val="00A62309"/>
    <w:rsid w:val="00A6488A"/>
    <w:rsid w:val="00A7105B"/>
    <w:rsid w:val="00A71CD3"/>
    <w:rsid w:val="00A7786B"/>
    <w:rsid w:val="00A82DCB"/>
    <w:rsid w:val="00A8634B"/>
    <w:rsid w:val="00A90820"/>
    <w:rsid w:val="00A92924"/>
    <w:rsid w:val="00A944D7"/>
    <w:rsid w:val="00A95970"/>
    <w:rsid w:val="00A97ED1"/>
    <w:rsid w:val="00AA6259"/>
    <w:rsid w:val="00AA6BD8"/>
    <w:rsid w:val="00AA7204"/>
    <w:rsid w:val="00AB1E19"/>
    <w:rsid w:val="00AC0A73"/>
    <w:rsid w:val="00AC67AB"/>
    <w:rsid w:val="00AC7842"/>
    <w:rsid w:val="00AD554D"/>
    <w:rsid w:val="00AE1F17"/>
    <w:rsid w:val="00AE33F2"/>
    <w:rsid w:val="00AF5FBA"/>
    <w:rsid w:val="00B07895"/>
    <w:rsid w:val="00B11E7F"/>
    <w:rsid w:val="00B12321"/>
    <w:rsid w:val="00B13070"/>
    <w:rsid w:val="00B2005C"/>
    <w:rsid w:val="00B212E8"/>
    <w:rsid w:val="00B31999"/>
    <w:rsid w:val="00B37E7C"/>
    <w:rsid w:val="00B430CA"/>
    <w:rsid w:val="00B434DF"/>
    <w:rsid w:val="00B55FE8"/>
    <w:rsid w:val="00B56092"/>
    <w:rsid w:val="00B6676C"/>
    <w:rsid w:val="00B76BC6"/>
    <w:rsid w:val="00B81291"/>
    <w:rsid w:val="00B853D3"/>
    <w:rsid w:val="00B8645F"/>
    <w:rsid w:val="00B87CB9"/>
    <w:rsid w:val="00B96AB6"/>
    <w:rsid w:val="00BB2CB1"/>
    <w:rsid w:val="00BC292B"/>
    <w:rsid w:val="00BC58FA"/>
    <w:rsid w:val="00BF4EDB"/>
    <w:rsid w:val="00C32758"/>
    <w:rsid w:val="00C40340"/>
    <w:rsid w:val="00C41812"/>
    <w:rsid w:val="00C435F1"/>
    <w:rsid w:val="00C50A03"/>
    <w:rsid w:val="00C52B23"/>
    <w:rsid w:val="00C60705"/>
    <w:rsid w:val="00C60B3F"/>
    <w:rsid w:val="00C66B23"/>
    <w:rsid w:val="00C71598"/>
    <w:rsid w:val="00C82637"/>
    <w:rsid w:val="00C842D7"/>
    <w:rsid w:val="00C859DA"/>
    <w:rsid w:val="00C85B74"/>
    <w:rsid w:val="00C85B9F"/>
    <w:rsid w:val="00C8623C"/>
    <w:rsid w:val="00C86502"/>
    <w:rsid w:val="00C90D13"/>
    <w:rsid w:val="00CA1358"/>
    <w:rsid w:val="00CB011C"/>
    <w:rsid w:val="00CB3518"/>
    <w:rsid w:val="00CC29A1"/>
    <w:rsid w:val="00CD21AC"/>
    <w:rsid w:val="00CD660F"/>
    <w:rsid w:val="00CD67C9"/>
    <w:rsid w:val="00CE7A2C"/>
    <w:rsid w:val="00CF32F5"/>
    <w:rsid w:val="00D0060C"/>
    <w:rsid w:val="00D009AB"/>
    <w:rsid w:val="00D07C9D"/>
    <w:rsid w:val="00D10D89"/>
    <w:rsid w:val="00D14553"/>
    <w:rsid w:val="00D22FBF"/>
    <w:rsid w:val="00D30A36"/>
    <w:rsid w:val="00D3352A"/>
    <w:rsid w:val="00D41C4A"/>
    <w:rsid w:val="00D4520B"/>
    <w:rsid w:val="00D5606F"/>
    <w:rsid w:val="00D56168"/>
    <w:rsid w:val="00D71D68"/>
    <w:rsid w:val="00D74CDB"/>
    <w:rsid w:val="00D77385"/>
    <w:rsid w:val="00D77433"/>
    <w:rsid w:val="00D803CA"/>
    <w:rsid w:val="00D81D64"/>
    <w:rsid w:val="00D82C71"/>
    <w:rsid w:val="00D84F27"/>
    <w:rsid w:val="00D976EF"/>
    <w:rsid w:val="00DC31E9"/>
    <w:rsid w:val="00DC7A30"/>
    <w:rsid w:val="00DD0E1C"/>
    <w:rsid w:val="00DD266E"/>
    <w:rsid w:val="00DD5CE4"/>
    <w:rsid w:val="00DE23B0"/>
    <w:rsid w:val="00DE3010"/>
    <w:rsid w:val="00DE35FB"/>
    <w:rsid w:val="00DE398B"/>
    <w:rsid w:val="00DF63B0"/>
    <w:rsid w:val="00E228D8"/>
    <w:rsid w:val="00E2613C"/>
    <w:rsid w:val="00E30B6A"/>
    <w:rsid w:val="00E41247"/>
    <w:rsid w:val="00E4177B"/>
    <w:rsid w:val="00E459E1"/>
    <w:rsid w:val="00E47A6E"/>
    <w:rsid w:val="00E52D4D"/>
    <w:rsid w:val="00E5326C"/>
    <w:rsid w:val="00E565A9"/>
    <w:rsid w:val="00E62A3C"/>
    <w:rsid w:val="00E62D59"/>
    <w:rsid w:val="00E84CAC"/>
    <w:rsid w:val="00E85292"/>
    <w:rsid w:val="00E86ACA"/>
    <w:rsid w:val="00E87D79"/>
    <w:rsid w:val="00EB00DD"/>
    <w:rsid w:val="00EB1237"/>
    <w:rsid w:val="00EB24C3"/>
    <w:rsid w:val="00EC3442"/>
    <w:rsid w:val="00EC49E2"/>
    <w:rsid w:val="00EC6E1B"/>
    <w:rsid w:val="00ED200E"/>
    <w:rsid w:val="00ED2918"/>
    <w:rsid w:val="00ED6AC7"/>
    <w:rsid w:val="00ED6C54"/>
    <w:rsid w:val="00ED7301"/>
    <w:rsid w:val="00EE08AE"/>
    <w:rsid w:val="00EE08CB"/>
    <w:rsid w:val="00EE0F8C"/>
    <w:rsid w:val="00EE2D3B"/>
    <w:rsid w:val="00EE30C4"/>
    <w:rsid w:val="00EE3CEC"/>
    <w:rsid w:val="00EE52C5"/>
    <w:rsid w:val="00EF458A"/>
    <w:rsid w:val="00F05DB1"/>
    <w:rsid w:val="00F11045"/>
    <w:rsid w:val="00F1361E"/>
    <w:rsid w:val="00F17EC2"/>
    <w:rsid w:val="00F26D69"/>
    <w:rsid w:val="00F27A93"/>
    <w:rsid w:val="00F34710"/>
    <w:rsid w:val="00F55D15"/>
    <w:rsid w:val="00F6202E"/>
    <w:rsid w:val="00F63048"/>
    <w:rsid w:val="00F6496A"/>
    <w:rsid w:val="00F655CF"/>
    <w:rsid w:val="00F90798"/>
    <w:rsid w:val="00F936DB"/>
    <w:rsid w:val="00FC5740"/>
    <w:rsid w:val="00FD1A0E"/>
    <w:rsid w:val="00FD7F96"/>
    <w:rsid w:val="00FE0B62"/>
    <w:rsid w:val="00FE3711"/>
    <w:rsid w:val="00FE453C"/>
    <w:rsid w:val="00FF480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349D4"/>
  <w15:chartTrackingRefBased/>
  <w15:docId w15:val="{1CF4C492-803A-4298-86F9-A58C99BE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B62"/>
  </w:style>
  <w:style w:type="paragraph" w:styleId="Heading1">
    <w:name w:val="heading 1"/>
    <w:basedOn w:val="Normal"/>
    <w:next w:val="Normal"/>
    <w:link w:val="Heading1Char"/>
    <w:uiPriority w:val="9"/>
    <w:qFormat/>
    <w:rsid w:val="00FE0B6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FE0B6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0B6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0B6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E0B6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E0B6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E0B6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E0B6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E0B6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A944D7"/>
    <w:rPr>
      <w:color w:val="0000FF"/>
      <w:u w:val="single"/>
    </w:rPr>
  </w:style>
  <w:style w:type="paragraph" w:styleId="ListParagraph">
    <w:name w:val="List Paragraph"/>
    <w:basedOn w:val="Normal"/>
    <w:uiPriority w:val="34"/>
    <w:qFormat/>
    <w:rsid w:val="00414A2E"/>
    <w:pPr>
      <w:ind w:left="720"/>
      <w:contextualSpacing/>
    </w:pPr>
  </w:style>
  <w:style w:type="character" w:styleId="UnresolvedMention">
    <w:name w:val="Unresolved Mention"/>
    <w:basedOn w:val="DefaultParagraphFont"/>
    <w:uiPriority w:val="99"/>
    <w:semiHidden/>
    <w:unhideWhenUsed/>
    <w:rsid w:val="00053CA0"/>
    <w:rPr>
      <w:color w:val="605E5C"/>
      <w:shd w:val="clear" w:color="auto" w:fill="E1DFDD"/>
    </w:rPr>
  </w:style>
  <w:style w:type="character" w:customStyle="1" w:styleId="Heading1Char">
    <w:name w:val="Heading 1 Char"/>
    <w:basedOn w:val="DefaultParagraphFont"/>
    <w:link w:val="Heading1"/>
    <w:uiPriority w:val="9"/>
    <w:rsid w:val="00FE0B6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FE0B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0B62"/>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0B6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E0B6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E0B6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E0B6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E0B6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E0B6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E0B62"/>
    <w:pPr>
      <w:spacing w:line="240" w:lineRule="auto"/>
    </w:pPr>
    <w:rPr>
      <w:b/>
      <w:bCs/>
      <w:smallCaps/>
      <w:color w:val="44546A" w:themeColor="text2"/>
    </w:rPr>
  </w:style>
  <w:style w:type="paragraph" w:styleId="Title">
    <w:name w:val="Title"/>
    <w:basedOn w:val="Normal"/>
    <w:next w:val="Normal"/>
    <w:link w:val="TitleChar"/>
    <w:uiPriority w:val="10"/>
    <w:qFormat/>
    <w:rsid w:val="00FE0B6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E0B6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E0B6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E0B6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E0B62"/>
    <w:rPr>
      <w:b/>
      <w:bCs/>
    </w:rPr>
  </w:style>
  <w:style w:type="character" w:styleId="Emphasis">
    <w:name w:val="Emphasis"/>
    <w:basedOn w:val="DefaultParagraphFont"/>
    <w:uiPriority w:val="20"/>
    <w:qFormat/>
    <w:rsid w:val="00FE0B62"/>
    <w:rPr>
      <w:i/>
      <w:iCs/>
    </w:rPr>
  </w:style>
  <w:style w:type="paragraph" w:styleId="NoSpacing">
    <w:name w:val="No Spacing"/>
    <w:uiPriority w:val="1"/>
    <w:qFormat/>
    <w:rsid w:val="00FE0B62"/>
    <w:pPr>
      <w:spacing w:after="0" w:line="240" w:lineRule="auto"/>
    </w:pPr>
  </w:style>
  <w:style w:type="paragraph" w:styleId="Quote">
    <w:name w:val="Quote"/>
    <w:basedOn w:val="Normal"/>
    <w:next w:val="Normal"/>
    <w:link w:val="QuoteChar"/>
    <w:uiPriority w:val="29"/>
    <w:qFormat/>
    <w:rsid w:val="00FE0B6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E0B62"/>
    <w:rPr>
      <w:color w:val="44546A" w:themeColor="text2"/>
      <w:sz w:val="24"/>
      <w:szCs w:val="24"/>
    </w:rPr>
  </w:style>
  <w:style w:type="paragraph" w:styleId="IntenseQuote">
    <w:name w:val="Intense Quote"/>
    <w:basedOn w:val="Normal"/>
    <w:next w:val="Normal"/>
    <w:link w:val="IntenseQuoteChar"/>
    <w:uiPriority w:val="30"/>
    <w:qFormat/>
    <w:rsid w:val="00FE0B6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E0B6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E0B62"/>
    <w:rPr>
      <w:i/>
      <w:iCs/>
      <w:color w:val="595959" w:themeColor="text1" w:themeTint="A6"/>
    </w:rPr>
  </w:style>
  <w:style w:type="character" w:styleId="IntenseEmphasis">
    <w:name w:val="Intense Emphasis"/>
    <w:basedOn w:val="DefaultParagraphFont"/>
    <w:uiPriority w:val="21"/>
    <w:qFormat/>
    <w:rsid w:val="00FE0B62"/>
    <w:rPr>
      <w:b/>
      <w:bCs/>
      <w:i/>
      <w:iCs/>
    </w:rPr>
  </w:style>
  <w:style w:type="character" w:styleId="SubtleReference">
    <w:name w:val="Subtle Reference"/>
    <w:basedOn w:val="DefaultParagraphFont"/>
    <w:uiPriority w:val="31"/>
    <w:qFormat/>
    <w:rsid w:val="00FE0B6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E0B62"/>
    <w:rPr>
      <w:b/>
      <w:bCs/>
      <w:smallCaps/>
      <w:color w:val="44546A" w:themeColor="text2"/>
      <w:u w:val="single"/>
    </w:rPr>
  </w:style>
  <w:style w:type="character" w:styleId="BookTitle">
    <w:name w:val="Book Title"/>
    <w:basedOn w:val="DefaultParagraphFont"/>
    <w:uiPriority w:val="33"/>
    <w:qFormat/>
    <w:rsid w:val="00FE0B62"/>
    <w:rPr>
      <w:b/>
      <w:bCs/>
      <w:smallCaps/>
      <w:spacing w:val="10"/>
    </w:rPr>
  </w:style>
  <w:style w:type="paragraph" w:styleId="TOCHeading">
    <w:name w:val="TOC Heading"/>
    <w:basedOn w:val="Heading1"/>
    <w:next w:val="Normal"/>
    <w:uiPriority w:val="39"/>
    <w:semiHidden/>
    <w:unhideWhenUsed/>
    <w:qFormat/>
    <w:rsid w:val="00FE0B62"/>
    <w:pPr>
      <w:outlineLvl w:val="9"/>
    </w:pPr>
  </w:style>
  <w:style w:type="character" w:styleId="FollowedHyperlink">
    <w:name w:val="FollowedHyperlink"/>
    <w:basedOn w:val="DefaultParagraphFont"/>
    <w:uiPriority w:val="99"/>
    <w:semiHidden/>
    <w:unhideWhenUsed/>
    <w:rsid w:val="00650A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england.contactus@nhs.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urtonlatimermedicalcentre.co.uk"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Pawlyszyn\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B46A6CB34304A9027BD14636A05BE" ma:contentTypeVersion="19" ma:contentTypeDescription="Create a new document." ma:contentTypeScope="" ma:versionID="d00a3b0aeb60799a6037baafce86415d">
  <xsd:schema xmlns:xsd="http://www.w3.org/2001/XMLSchema" xmlns:xs="http://www.w3.org/2001/XMLSchema" xmlns:p="http://schemas.microsoft.com/office/2006/metadata/properties" xmlns:ns1="http://schemas.microsoft.com/sharepoint/v3" xmlns:ns2="c692d0c2-bb75-40ba-ad7d-a1e2dddbe264" xmlns:ns3="1d72b064-6994-4acc-9b40-9b6eafe4a97f" xmlns:ns4="a785ad58-1d57-4f8a-aa71-77170459bd0d" targetNamespace="http://schemas.microsoft.com/office/2006/metadata/properties" ma:root="true" ma:fieldsID="abc2db23457972ef734e7fd747dfb362" ns1:_="" ns2:_="" ns3:_="" ns4:_="">
    <xsd:import namespace="http://schemas.microsoft.com/sharepoint/v3"/>
    <xsd:import namespace="c692d0c2-bb75-40ba-ad7d-a1e2dddbe264"/>
    <xsd:import namespace="1d72b064-6994-4acc-9b40-9b6eafe4a97f"/>
    <xsd:import namespace="a785ad58-1d57-4f8a-aa71-77170459bd0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4: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2d0c2-bb75-40ba-ad7d-a1e2dddbe26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Keywords" ma:readOnly="false"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6a98b963-6e64-42ac-93b4-61b0882922fa}" ma:internalName="TaxCatchAll" ma:showField="CatchAllData" ma:web="c692d0c2-bb75-40ba-ad7d-a1e2dddbe264">
      <xsd:complexType>
        <xsd:complexContent>
          <xsd:extension base="dms:MultiChoiceLookup">
            <xsd:sequence>
              <xsd:element name="Value" type="dms:Lookup" maxOccurs="unbounded" minOccurs="0" nillable="true"/>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72b064-6994-4acc-9b40-9b6eafe4a9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24"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92d0c2-bb75-40ba-ad7d-a1e2dddbe264" xsi:nil="true"/>
    <TaxKeywordTaxHTField xmlns="c692d0c2-bb75-40ba-ad7d-a1e2dddbe264">
      <Terms xmlns="http://schemas.microsoft.com/office/infopath/2007/PartnerControls"/>
    </TaxKeywordTaxHTField>
    <_ip_UnifiedCompliancePolicyUIAction xmlns="http://schemas.microsoft.com/sharepoint/v3" xsi:nil="true"/>
    <_ip_UnifiedCompliancePolicyProperties xmlns="http://schemas.microsoft.com/sharepoint/v3" xsi:nil="true"/>
    <lcf76f155ced4ddcb4097134ff3c332f xmlns="1d72b064-6994-4acc-9b40-9b6eafe4a97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A643-9FF2-415C-B042-BE58E74C4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92d0c2-bb75-40ba-ad7d-a1e2dddbe264"/>
    <ds:schemaRef ds:uri="1d72b064-6994-4acc-9b40-9b6eafe4a97f"/>
    <ds:schemaRef ds:uri="a785ad58-1d57-4f8a-aa71-77170459b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3.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c692d0c2-bb75-40ba-ad7d-a1e2dddbe264"/>
    <ds:schemaRef ds:uri="http://schemas.microsoft.com/sharepoint/v3"/>
    <ds:schemaRef ds:uri="1d72b064-6994-4acc-9b40-9b6eafe4a97f"/>
  </ds:schemaRefs>
</ds:datastoreItem>
</file>

<file path=customXml/itemProps4.xml><?xml version="1.0" encoding="utf-8"?>
<ds:datastoreItem xmlns:ds="http://schemas.openxmlformats.org/officeDocument/2006/customXml" ds:itemID="{3815CDF7-9BD5-4BC7-8785-3E28CF4E104E}">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Booklet page numbering.dotx</Template>
  <TotalTime>3</TotalTime>
  <Pages>14</Pages>
  <Words>2507</Words>
  <Characters>14292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Morson</dc:creator>
  <cp:keywords/>
  <dc:description/>
  <cp:lastModifiedBy>Katy Morson</cp:lastModifiedBy>
  <cp:revision>2</cp:revision>
  <dcterms:created xsi:type="dcterms:W3CDTF">2024-07-24T08:19:00Z</dcterms:created>
  <dcterms:modified xsi:type="dcterms:W3CDTF">2024-07-24T08:19:00Z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0x01010099CB46A6CB34304A9027BD14636A05BE</vt:lpwstr>
  </property>
  <property fmtid="{D5CDD505-2E9C-101B-9397-08002B2CF9AE}" pid="3" name="TaxKeyword">
    <vt:lpwstr/>
  </property>
  <property fmtid="{D5CDD505-2E9C-101B-9397-08002B2CF9AE}" pid="4" name="MediaServiceImageTags">
    <vt:lpwstr/>
  </property>
</Properties>
</file>